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25A" w:rsidRDefault="00D47775" w:rsidP="00096CCB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13.5pt;margin-top:382.5pt;width:180.75pt;height:68.25pt;z-index:251664384">
            <v:textbox style="mso-next-textbox:#_x0000_s1032">
              <w:txbxContent>
                <w:p w:rsidR="008C71B4" w:rsidRPr="00E5255D" w:rsidRDefault="008C71B4">
                  <w:pPr>
                    <w:rPr>
                      <w:b/>
                    </w:rPr>
                  </w:pPr>
                  <w:r w:rsidRPr="00E5255D">
                    <w:rPr>
                      <w:b/>
                    </w:rPr>
                    <w:t>Contact:</w:t>
                  </w:r>
                </w:p>
                <w:p w:rsidR="008C71B4" w:rsidRPr="00E5255D" w:rsidRDefault="00E50B23" w:rsidP="008C71B4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Ric</w:t>
                  </w:r>
                  <w:r w:rsidR="00E5255D">
                    <w:rPr>
                      <w:b/>
                    </w:rPr>
                    <w:t>h Rivera: 585-202-1832</w:t>
                  </w:r>
                </w:p>
                <w:p w:rsidR="008C71B4" w:rsidRPr="00E5255D" w:rsidRDefault="008C71B4" w:rsidP="008C71B4">
                  <w:pPr>
                    <w:spacing w:after="0" w:line="240" w:lineRule="auto"/>
                    <w:rPr>
                      <w:b/>
                    </w:rPr>
                  </w:pPr>
                  <w:r w:rsidRPr="00E5255D">
                    <w:rPr>
                      <w:b/>
                    </w:rPr>
                    <w:t xml:space="preserve">   </w:t>
                  </w:r>
                  <w:hyperlink r:id="rId5" w:history="1">
                    <w:r w:rsidRPr="00E5255D">
                      <w:rPr>
                        <w:rStyle w:val="Hyperlink"/>
                        <w:b/>
                      </w:rPr>
                      <w:t>RichRivera@metzgergear.com</w:t>
                    </w:r>
                  </w:hyperlink>
                </w:p>
                <w:p w:rsidR="008C71B4" w:rsidRDefault="008C71B4" w:rsidP="008C71B4">
                  <w:pPr>
                    <w:spacing w:after="0" w:line="240" w:lineRule="auto"/>
                  </w:pPr>
                </w:p>
                <w:p w:rsidR="008C71B4" w:rsidRDefault="008C71B4" w:rsidP="008C71B4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79.5pt;margin-top:350.25pt;width:212.25pt;height:159.75pt;z-index:251662336" stroked="f">
            <v:textbox style="mso-next-textbox:#_x0000_s1029">
              <w:txbxContent>
                <w:p w:rsidR="008C71B4" w:rsidRPr="00025A73" w:rsidRDefault="008C71B4" w:rsidP="008C71B4">
                  <w:pPr>
                    <w:pStyle w:val="ListParagraph"/>
                    <w:numPr>
                      <w:ilvl w:val="0"/>
                      <w:numId w:val="3"/>
                    </w:numPr>
                    <w:shd w:val="clear" w:color="auto" w:fill="FFFFFF"/>
                    <w:spacing w:after="0" w:line="36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025A7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16 ft Morgan Dry freight</w:t>
                  </w:r>
                </w:p>
                <w:p w:rsidR="008C71B4" w:rsidRPr="00025A73" w:rsidRDefault="008C71B4" w:rsidP="008C71B4">
                  <w:pPr>
                    <w:pStyle w:val="ListParagraph"/>
                    <w:numPr>
                      <w:ilvl w:val="0"/>
                      <w:numId w:val="3"/>
                    </w:numPr>
                    <w:shd w:val="clear" w:color="auto" w:fill="FFFFFF"/>
                    <w:spacing w:after="0" w:line="36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025A7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85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”</w:t>
                  </w:r>
                  <w:r w:rsidRPr="00025A7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h</w:t>
                  </w:r>
                  <w:r w:rsidRPr="00025A7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igh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,</w:t>
                  </w:r>
                  <w:r w:rsidRPr="00025A7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 96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 xml:space="preserve">” </w:t>
                  </w:r>
                  <w:r w:rsidRPr="00025A7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wide</w:t>
                  </w:r>
                </w:p>
                <w:p w:rsidR="008C71B4" w:rsidRPr="00025A73" w:rsidRDefault="008C71B4" w:rsidP="008C71B4">
                  <w:pPr>
                    <w:pStyle w:val="ListParagraph"/>
                    <w:numPr>
                      <w:ilvl w:val="0"/>
                      <w:numId w:val="3"/>
                    </w:numPr>
                    <w:shd w:val="clear" w:color="auto" w:fill="FFFFFF"/>
                    <w:spacing w:after="0" w:line="36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025A7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Hard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wood floors</w:t>
                  </w:r>
                </w:p>
                <w:p w:rsidR="008C71B4" w:rsidRDefault="008C71B4" w:rsidP="008C71B4">
                  <w:pPr>
                    <w:pStyle w:val="ListParagraph"/>
                    <w:numPr>
                      <w:ilvl w:val="0"/>
                      <w:numId w:val="3"/>
                    </w:numPr>
                    <w:shd w:val="clear" w:color="auto" w:fill="FFFFFF"/>
                    <w:spacing w:after="0" w:line="36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025A73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Roll up rear</w:t>
                  </w:r>
                </w:p>
                <w:p w:rsidR="008C71B4" w:rsidRPr="00025A73" w:rsidRDefault="008C71B4" w:rsidP="008C71B4">
                  <w:pPr>
                    <w:pStyle w:val="ListParagraph"/>
                    <w:numPr>
                      <w:ilvl w:val="0"/>
                      <w:numId w:val="3"/>
                    </w:numPr>
                    <w:shd w:val="clear" w:color="auto" w:fill="FFFFFF"/>
                    <w:spacing w:after="0" w:line="36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$500.00 each</w:t>
                  </w:r>
                </w:p>
                <w:p w:rsidR="008C71B4" w:rsidRDefault="008C71B4" w:rsidP="008C71B4"/>
                <w:p w:rsidR="008C71B4" w:rsidRDefault="008C71B4"/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351.75pt;margin-top:184.5pt;width:204.75pt;height:169.5pt;z-index:251661312" stroked="f">
            <v:textbox style="mso-next-textbox:#_x0000_s1028">
              <w:txbxContent>
                <w:p w:rsidR="008C71B4" w:rsidRDefault="008C71B4">
                  <w:r w:rsidRPr="008C71B4">
                    <w:rPr>
                      <w:noProof/>
                    </w:rPr>
                    <w:drawing>
                      <wp:inline distT="0" distB="0" distL="0" distR="0">
                        <wp:extent cx="2410103" cy="1943100"/>
                        <wp:effectExtent l="19050" t="0" r="9247" b="0"/>
                        <wp:docPr id="12" name="Picture 1" descr="C:\Users\pmetzger\Desktop\body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metzger\Desktop\body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7445" cy="19490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71.25pt;margin-top:191.25pt;width:216.75pt;height:152.25pt;z-index:251666432" stroked="f">
            <v:textbox style="mso-next-textbox:#_x0000_s1034">
              <w:txbxContent>
                <w:p w:rsidR="008C71B4" w:rsidRDefault="008C71B4">
                  <w:r w:rsidRPr="008C71B4">
                    <w:rPr>
                      <w:noProof/>
                    </w:rPr>
                    <w:drawing>
                      <wp:inline distT="0" distB="0" distL="0" distR="0">
                        <wp:extent cx="2417445" cy="1843662"/>
                        <wp:effectExtent l="19050" t="0" r="1905" b="0"/>
                        <wp:docPr id="11" name="Picture 2" descr="C:\Users\pmetzger\Desktop\body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metzger\Desktop\body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7445" cy="1843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359.25pt;margin-top:486pt;width:204.75pt;height:159.75pt;z-index:251663360" stroked="f">
            <v:textbox>
              <w:txbxContent>
                <w:p w:rsidR="008C71B4" w:rsidRPr="008C71B4" w:rsidRDefault="008C71B4" w:rsidP="008C71B4"/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left:0;text-align:left;margin-left:44.95pt;margin-top:135.75pt;width:511.55pt;height:531pt;z-index:251660288;mso-width-relative:margin;mso-height-relative:margin" stroked="f">
            <v:textbox>
              <w:txbxContent>
                <w:p w:rsidR="008C71B4" w:rsidRDefault="008C71B4" w:rsidP="008C71B4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 xml:space="preserve"> (3) </w:t>
                  </w:r>
                  <w:r w:rsidR="00E50B23">
                    <w:rPr>
                      <w:b/>
                      <w:sz w:val="44"/>
                      <w:szCs w:val="44"/>
                    </w:rPr>
                    <w:t>Storage</w:t>
                  </w:r>
                  <w:r w:rsidRPr="00025A73">
                    <w:rPr>
                      <w:b/>
                      <w:sz w:val="44"/>
                      <w:szCs w:val="44"/>
                    </w:rPr>
                    <w:t xml:space="preserve"> Bodies for Sale</w:t>
                  </w:r>
                  <w:r>
                    <w:rPr>
                      <w:b/>
                      <w:sz w:val="44"/>
                      <w:szCs w:val="44"/>
                    </w:rPr>
                    <w:t>:</w:t>
                  </w:r>
                </w:p>
                <w:p w:rsidR="008C71B4" w:rsidRDefault="008C71B4" w:rsidP="008C71B4"/>
                <w:p w:rsidR="008C71B4" w:rsidRDefault="008C71B4" w:rsidP="008C71B4">
                  <w:pPr>
                    <w:ind w:left="720"/>
                  </w:pPr>
                </w:p>
              </w:txbxContent>
            </v:textbox>
          </v:shape>
        </w:pict>
      </w:r>
      <w:r w:rsidR="00096CCB">
        <w:rPr>
          <w:noProof/>
        </w:rPr>
        <w:drawing>
          <wp:inline distT="0" distB="0" distL="0" distR="0">
            <wp:extent cx="7579605" cy="9829800"/>
            <wp:effectExtent l="0" t="0" r="0" b="0"/>
            <wp:docPr id="2" name="Picture 0" descr="Generic Quote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 Quote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9605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125A" w:rsidSect="00096CC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90204"/>
    <w:charset w:val="00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94745"/>
    <w:multiLevelType w:val="hybridMultilevel"/>
    <w:tmpl w:val="D1BCC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3A4E21"/>
    <w:multiLevelType w:val="hybridMultilevel"/>
    <w:tmpl w:val="80F6FD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E952305"/>
    <w:multiLevelType w:val="hybridMultilevel"/>
    <w:tmpl w:val="607C02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/>
  <w:rsids>
    <w:rsidRoot w:val="00025A73"/>
    <w:rsid w:val="000002B4"/>
    <w:rsid w:val="00003A38"/>
    <w:rsid w:val="000044A0"/>
    <w:rsid w:val="00004A1C"/>
    <w:rsid w:val="00004F37"/>
    <w:rsid w:val="000058FB"/>
    <w:rsid w:val="00006D09"/>
    <w:rsid w:val="000102CE"/>
    <w:rsid w:val="000102DA"/>
    <w:rsid w:val="00010870"/>
    <w:rsid w:val="0001100D"/>
    <w:rsid w:val="00011D43"/>
    <w:rsid w:val="00012123"/>
    <w:rsid w:val="000125EA"/>
    <w:rsid w:val="000132A3"/>
    <w:rsid w:val="00013650"/>
    <w:rsid w:val="000142F2"/>
    <w:rsid w:val="0002013C"/>
    <w:rsid w:val="000208D4"/>
    <w:rsid w:val="000211AA"/>
    <w:rsid w:val="0002336B"/>
    <w:rsid w:val="000233D1"/>
    <w:rsid w:val="0002394C"/>
    <w:rsid w:val="00023F95"/>
    <w:rsid w:val="0002414A"/>
    <w:rsid w:val="00025A73"/>
    <w:rsid w:val="00030C74"/>
    <w:rsid w:val="00032DC3"/>
    <w:rsid w:val="00033E9B"/>
    <w:rsid w:val="0003551F"/>
    <w:rsid w:val="000355CC"/>
    <w:rsid w:val="00035F43"/>
    <w:rsid w:val="0003710D"/>
    <w:rsid w:val="00040DAF"/>
    <w:rsid w:val="000425B1"/>
    <w:rsid w:val="000428B9"/>
    <w:rsid w:val="00043CED"/>
    <w:rsid w:val="000468E4"/>
    <w:rsid w:val="00047763"/>
    <w:rsid w:val="00047B74"/>
    <w:rsid w:val="00047C2B"/>
    <w:rsid w:val="0005397E"/>
    <w:rsid w:val="00053CDE"/>
    <w:rsid w:val="00054BBC"/>
    <w:rsid w:val="00055C07"/>
    <w:rsid w:val="00057338"/>
    <w:rsid w:val="00057439"/>
    <w:rsid w:val="00057E16"/>
    <w:rsid w:val="000602DE"/>
    <w:rsid w:val="000604EE"/>
    <w:rsid w:val="000622B4"/>
    <w:rsid w:val="00062F9F"/>
    <w:rsid w:val="00064D69"/>
    <w:rsid w:val="00064EF9"/>
    <w:rsid w:val="00065F35"/>
    <w:rsid w:val="000666FD"/>
    <w:rsid w:val="0006750F"/>
    <w:rsid w:val="00067A56"/>
    <w:rsid w:val="00067C0A"/>
    <w:rsid w:val="00067D4E"/>
    <w:rsid w:val="00070271"/>
    <w:rsid w:val="00070735"/>
    <w:rsid w:val="000733C8"/>
    <w:rsid w:val="000744D1"/>
    <w:rsid w:val="000750DA"/>
    <w:rsid w:val="00075E4F"/>
    <w:rsid w:val="00075FD4"/>
    <w:rsid w:val="00077003"/>
    <w:rsid w:val="0007719D"/>
    <w:rsid w:val="00077ABE"/>
    <w:rsid w:val="000811C2"/>
    <w:rsid w:val="00081B6D"/>
    <w:rsid w:val="00081E03"/>
    <w:rsid w:val="00082AB7"/>
    <w:rsid w:val="00082CAE"/>
    <w:rsid w:val="000832EE"/>
    <w:rsid w:val="000837D2"/>
    <w:rsid w:val="00083A8C"/>
    <w:rsid w:val="000844E1"/>
    <w:rsid w:val="0008528B"/>
    <w:rsid w:val="000853F6"/>
    <w:rsid w:val="00085FC5"/>
    <w:rsid w:val="00086783"/>
    <w:rsid w:val="00090076"/>
    <w:rsid w:val="000907D8"/>
    <w:rsid w:val="00092268"/>
    <w:rsid w:val="0009298C"/>
    <w:rsid w:val="000931BE"/>
    <w:rsid w:val="000937F8"/>
    <w:rsid w:val="00093AE7"/>
    <w:rsid w:val="00095D8B"/>
    <w:rsid w:val="00096647"/>
    <w:rsid w:val="00096CCB"/>
    <w:rsid w:val="000A1322"/>
    <w:rsid w:val="000A216F"/>
    <w:rsid w:val="000A2E20"/>
    <w:rsid w:val="000A329B"/>
    <w:rsid w:val="000A3707"/>
    <w:rsid w:val="000A481E"/>
    <w:rsid w:val="000A4868"/>
    <w:rsid w:val="000A5B5E"/>
    <w:rsid w:val="000A5CD2"/>
    <w:rsid w:val="000A5D95"/>
    <w:rsid w:val="000A76F8"/>
    <w:rsid w:val="000B03AA"/>
    <w:rsid w:val="000B18B6"/>
    <w:rsid w:val="000B1FAF"/>
    <w:rsid w:val="000B2F16"/>
    <w:rsid w:val="000B366B"/>
    <w:rsid w:val="000B4080"/>
    <w:rsid w:val="000C05F5"/>
    <w:rsid w:val="000C0B06"/>
    <w:rsid w:val="000C2D38"/>
    <w:rsid w:val="000D1E51"/>
    <w:rsid w:val="000D2128"/>
    <w:rsid w:val="000D2F8A"/>
    <w:rsid w:val="000D52BD"/>
    <w:rsid w:val="000D5301"/>
    <w:rsid w:val="000D70B0"/>
    <w:rsid w:val="000E094D"/>
    <w:rsid w:val="000E15BC"/>
    <w:rsid w:val="000E2C33"/>
    <w:rsid w:val="000E35E7"/>
    <w:rsid w:val="000E3C00"/>
    <w:rsid w:val="000E4503"/>
    <w:rsid w:val="000E4679"/>
    <w:rsid w:val="000E6363"/>
    <w:rsid w:val="000E6522"/>
    <w:rsid w:val="000E6C3B"/>
    <w:rsid w:val="000E6E3A"/>
    <w:rsid w:val="000E78A0"/>
    <w:rsid w:val="000F09EA"/>
    <w:rsid w:val="000F299E"/>
    <w:rsid w:val="000F32D6"/>
    <w:rsid w:val="000F3E41"/>
    <w:rsid w:val="000F418F"/>
    <w:rsid w:val="000F509E"/>
    <w:rsid w:val="000F5265"/>
    <w:rsid w:val="000F55A6"/>
    <w:rsid w:val="00102134"/>
    <w:rsid w:val="00103041"/>
    <w:rsid w:val="001036EE"/>
    <w:rsid w:val="00107D98"/>
    <w:rsid w:val="00107F6A"/>
    <w:rsid w:val="00110A76"/>
    <w:rsid w:val="0011100F"/>
    <w:rsid w:val="00112CFC"/>
    <w:rsid w:val="00113C05"/>
    <w:rsid w:val="00113F82"/>
    <w:rsid w:val="00114365"/>
    <w:rsid w:val="001151C6"/>
    <w:rsid w:val="00117CF8"/>
    <w:rsid w:val="00120864"/>
    <w:rsid w:val="001208C8"/>
    <w:rsid w:val="0012106F"/>
    <w:rsid w:val="00123033"/>
    <w:rsid w:val="00123CB6"/>
    <w:rsid w:val="00123D39"/>
    <w:rsid w:val="00123F61"/>
    <w:rsid w:val="001249C2"/>
    <w:rsid w:val="00125D48"/>
    <w:rsid w:val="001260B2"/>
    <w:rsid w:val="00126D4F"/>
    <w:rsid w:val="00126D57"/>
    <w:rsid w:val="00127370"/>
    <w:rsid w:val="001308AD"/>
    <w:rsid w:val="0013193B"/>
    <w:rsid w:val="00131EC1"/>
    <w:rsid w:val="0013285F"/>
    <w:rsid w:val="001351A1"/>
    <w:rsid w:val="00136125"/>
    <w:rsid w:val="00136365"/>
    <w:rsid w:val="0013687A"/>
    <w:rsid w:val="001400A6"/>
    <w:rsid w:val="0014083A"/>
    <w:rsid w:val="001413D3"/>
    <w:rsid w:val="00141BA2"/>
    <w:rsid w:val="00141E6B"/>
    <w:rsid w:val="00142123"/>
    <w:rsid w:val="00142559"/>
    <w:rsid w:val="00142893"/>
    <w:rsid w:val="00142B9B"/>
    <w:rsid w:val="00143AB8"/>
    <w:rsid w:val="00143F14"/>
    <w:rsid w:val="00144252"/>
    <w:rsid w:val="001451ED"/>
    <w:rsid w:val="00146B94"/>
    <w:rsid w:val="00147CB5"/>
    <w:rsid w:val="0015219F"/>
    <w:rsid w:val="0015221F"/>
    <w:rsid w:val="0015238E"/>
    <w:rsid w:val="00153B51"/>
    <w:rsid w:val="0015465D"/>
    <w:rsid w:val="001555FF"/>
    <w:rsid w:val="00155A5E"/>
    <w:rsid w:val="00155EED"/>
    <w:rsid w:val="001560CF"/>
    <w:rsid w:val="0015614A"/>
    <w:rsid w:val="001568C7"/>
    <w:rsid w:val="0015694C"/>
    <w:rsid w:val="001574B7"/>
    <w:rsid w:val="001606A9"/>
    <w:rsid w:val="001609A5"/>
    <w:rsid w:val="00161551"/>
    <w:rsid w:val="00161DC3"/>
    <w:rsid w:val="00161E0B"/>
    <w:rsid w:val="001621FD"/>
    <w:rsid w:val="001622E0"/>
    <w:rsid w:val="001623FC"/>
    <w:rsid w:val="0016285B"/>
    <w:rsid w:val="00163C00"/>
    <w:rsid w:val="001645FD"/>
    <w:rsid w:val="00164A3C"/>
    <w:rsid w:val="00166DB0"/>
    <w:rsid w:val="0017127E"/>
    <w:rsid w:val="0017329F"/>
    <w:rsid w:val="00173BB9"/>
    <w:rsid w:val="00176193"/>
    <w:rsid w:val="001769F1"/>
    <w:rsid w:val="001843F3"/>
    <w:rsid w:val="001850EF"/>
    <w:rsid w:val="001856F7"/>
    <w:rsid w:val="00186FFC"/>
    <w:rsid w:val="00187C46"/>
    <w:rsid w:val="00190F73"/>
    <w:rsid w:val="00191581"/>
    <w:rsid w:val="00192F82"/>
    <w:rsid w:val="001941A7"/>
    <w:rsid w:val="001946CF"/>
    <w:rsid w:val="001946FE"/>
    <w:rsid w:val="00194A44"/>
    <w:rsid w:val="001950D2"/>
    <w:rsid w:val="00195D2D"/>
    <w:rsid w:val="0019641B"/>
    <w:rsid w:val="001973E8"/>
    <w:rsid w:val="00197736"/>
    <w:rsid w:val="001A029D"/>
    <w:rsid w:val="001A36C5"/>
    <w:rsid w:val="001A3806"/>
    <w:rsid w:val="001A5135"/>
    <w:rsid w:val="001A752E"/>
    <w:rsid w:val="001A76AE"/>
    <w:rsid w:val="001A7AE4"/>
    <w:rsid w:val="001B072E"/>
    <w:rsid w:val="001B0CFC"/>
    <w:rsid w:val="001B25A3"/>
    <w:rsid w:val="001B381B"/>
    <w:rsid w:val="001B41DD"/>
    <w:rsid w:val="001B4B60"/>
    <w:rsid w:val="001B4C60"/>
    <w:rsid w:val="001B5041"/>
    <w:rsid w:val="001B56DA"/>
    <w:rsid w:val="001B5C8F"/>
    <w:rsid w:val="001B5F2E"/>
    <w:rsid w:val="001B7B88"/>
    <w:rsid w:val="001C3C17"/>
    <w:rsid w:val="001C3D7F"/>
    <w:rsid w:val="001C4A2F"/>
    <w:rsid w:val="001C5D46"/>
    <w:rsid w:val="001C6535"/>
    <w:rsid w:val="001C73A0"/>
    <w:rsid w:val="001C75CD"/>
    <w:rsid w:val="001C7FDC"/>
    <w:rsid w:val="001D1D50"/>
    <w:rsid w:val="001D31F7"/>
    <w:rsid w:val="001D3543"/>
    <w:rsid w:val="001D3C10"/>
    <w:rsid w:val="001E04BE"/>
    <w:rsid w:val="001E0EDE"/>
    <w:rsid w:val="001E1107"/>
    <w:rsid w:val="001E44D3"/>
    <w:rsid w:val="001E6821"/>
    <w:rsid w:val="001E6B1B"/>
    <w:rsid w:val="001E6C05"/>
    <w:rsid w:val="001E6C8B"/>
    <w:rsid w:val="001F1D3A"/>
    <w:rsid w:val="001F260E"/>
    <w:rsid w:val="001F45BD"/>
    <w:rsid w:val="001F745B"/>
    <w:rsid w:val="002015FA"/>
    <w:rsid w:val="002024D3"/>
    <w:rsid w:val="00202F77"/>
    <w:rsid w:val="00205387"/>
    <w:rsid w:val="00205655"/>
    <w:rsid w:val="002060B2"/>
    <w:rsid w:val="002112E0"/>
    <w:rsid w:val="0021175C"/>
    <w:rsid w:val="00213D86"/>
    <w:rsid w:val="00214BF0"/>
    <w:rsid w:val="00214EA5"/>
    <w:rsid w:val="00215450"/>
    <w:rsid w:val="002161C6"/>
    <w:rsid w:val="002167C3"/>
    <w:rsid w:val="002174E0"/>
    <w:rsid w:val="00220531"/>
    <w:rsid w:val="00220ABF"/>
    <w:rsid w:val="00220E56"/>
    <w:rsid w:val="0022136C"/>
    <w:rsid w:val="002221C6"/>
    <w:rsid w:val="002222FB"/>
    <w:rsid w:val="00224234"/>
    <w:rsid w:val="0022537D"/>
    <w:rsid w:val="002266BD"/>
    <w:rsid w:val="002270B2"/>
    <w:rsid w:val="00227A4E"/>
    <w:rsid w:val="002318FA"/>
    <w:rsid w:val="00232DB9"/>
    <w:rsid w:val="00233357"/>
    <w:rsid w:val="00233AD5"/>
    <w:rsid w:val="00237CCD"/>
    <w:rsid w:val="00240AB8"/>
    <w:rsid w:val="00240C75"/>
    <w:rsid w:val="00240E2B"/>
    <w:rsid w:val="00241218"/>
    <w:rsid w:val="00244FF7"/>
    <w:rsid w:val="002459E2"/>
    <w:rsid w:val="00246304"/>
    <w:rsid w:val="00247F9C"/>
    <w:rsid w:val="00251937"/>
    <w:rsid w:val="00252F1E"/>
    <w:rsid w:val="00254863"/>
    <w:rsid w:val="00254BAA"/>
    <w:rsid w:val="002565E9"/>
    <w:rsid w:val="00257313"/>
    <w:rsid w:val="00261E7F"/>
    <w:rsid w:val="00262C9F"/>
    <w:rsid w:val="002635F0"/>
    <w:rsid w:val="002636AA"/>
    <w:rsid w:val="00264A5C"/>
    <w:rsid w:val="002651E5"/>
    <w:rsid w:val="00265D37"/>
    <w:rsid w:val="00266719"/>
    <w:rsid w:val="00270693"/>
    <w:rsid w:val="00270A61"/>
    <w:rsid w:val="00272CCF"/>
    <w:rsid w:val="00273223"/>
    <w:rsid w:val="0027332B"/>
    <w:rsid w:val="002734B7"/>
    <w:rsid w:val="00273A42"/>
    <w:rsid w:val="00274860"/>
    <w:rsid w:val="0027489E"/>
    <w:rsid w:val="002757D5"/>
    <w:rsid w:val="00275E12"/>
    <w:rsid w:val="002761C9"/>
    <w:rsid w:val="0027693E"/>
    <w:rsid w:val="00276A9D"/>
    <w:rsid w:val="00277083"/>
    <w:rsid w:val="00280E7D"/>
    <w:rsid w:val="0028101C"/>
    <w:rsid w:val="00282940"/>
    <w:rsid w:val="00285AFA"/>
    <w:rsid w:val="00290721"/>
    <w:rsid w:val="00290971"/>
    <w:rsid w:val="002913E7"/>
    <w:rsid w:val="00291C31"/>
    <w:rsid w:val="00291C79"/>
    <w:rsid w:val="0029274F"/>
    <w:rsid w:val="00292DCB"/>
    <w:rsid w:val="002933D1"/>
    <w:rsid w:val="0029667D"/>
    <w:rsid w:val="002A0EC3"/>
    <w:rsid w:val="002A1210"/>
    <w:rsid w:val="002A123C"/>
    <w:rsid w:val="002A2080"/>
    <w:rsid w:val="002A23D1"/>
    <w:rsid w:val="002A248B"/>
    <w:rsid w:val="002A6865"/>
    <w:rsid w:val="002B31FC"/>
    <w:rsid w:val="002B338B"/>
    <w:rsid w:val="002B3476"/>
    <w:rsid w:val="002B34A7"/>
    <w:rsid w:val="002B3C47"/>
    <w:rsid w:val="002B3E4A"/>
    <w:rsid w:val="002B42E1"/>
    <w:rsid w:val="002B4D2A"/>
    <w:rsid w:val="002B525C"/>
    <w:rsid w:val="002B7E36"/>
    <w:rsid w:val="002C083D"/>
    <w:rsid w:val="002C0F0E"/>
    <w:rsid w:val="002C0F47"/>
    <w:rsid w:val="002D025B"/>
    <w:rsid w:val="002D143A"/>
    <w:rsid w:val="002D2CBC"/>
    <w:rsid w:val="002D3601"/>
    <w:rsid w:val="002D4D22"/>
    <w:rsid w:val="002D4F1A"/>
    <w:rsid w:val="002D4F4F"/>
    <w:rsid w:val="002D4F8E"/>
    <w:rsid w:val="002D5304"/>
    <w:rsid w:val="002D6AEE"/>
    <w:rsid w:val="002E075A"/>
    <w:rsid w:val="002E111D"/>
    <w:rsid w:val="002E1A3B"/>
    <w:rsid w:val="002E1ADB"/>
    <w:rsid w:val="002E3197"/>
    <w:rsid w:val="002E37D8"/>
    <w:rsid w:val="002E3EFB"/>
    <w:rsid w:val="002E4336"/>
    <w:rsid w:val="002E48D4"/>
    <w:rsid w:val="002E4B1A"/>
    <w:rsid w:val="002E52F9"/>
    <w:rsid w:val="002E7C6E"/>
    <w:rsid w:val="002F06AF"/>
    <w:rsid w:val="002F0B80"/>
    <w:rsid w:val="002F21B9"/>
    <w:rsid w:val="002F2560"/>
    <w:rsid w:val="002F2DBE"/>
    <w:rsid w:val="002F3209"/>
    <w:rsid w:val="002F3EAE"/>
    <w:rsid w:val="002F4589"/>
    <w:rsid w:val="002F492C"/>
    <w:rsid w:val="002F4C32"/>
    <w:rsid w:val="002F5950"/>
    <w:rsid w:val="002F629F"/>
    <w:rsid w:val="002F644C"/>
    <w:rsid w:val="002F7586"/>
    <w:rsid w:val="002F7C85"/>
    <w:rsid w:val="0030010C"/>
    <w:rsid w:val="00300160"/>
    <w:rsid w:val="00300298"/>
    <w:rsid w:val="00300FD4"/>
    <w:rsid w:val="003014D8"/>
    <w:rsid w:val="00301A2C"/>
    <w:rsid w:val="003058B1"/>
    <w:rsid w:val="00305CDA"/>
    <w:rsid w:val="00306ADE"/>
    <w:rsid w:val="00306D84"/>
    <w:rsid w:val="00307BDF"/>
    <w:rsid w:val="003104B1"/>
    <w:rsid w:val="003113A1"/>
    <w:rsid w:val="00311A5F"/>
    <w:rsid w:val="00312FB0"/>
    <w:rsid w:val="003130B2"/>
    <w:rsid w:val="00313369"/>
    <w:rsid w:val="0031535E"/>
    <w:rsid w:val="00316654"/>
    <w:rsid w:val="003175ED"/>
    <w:rsid w:val="00320DED"/>
    <w:rsid w:val="00320E61"/>
    <w:rsid w:val="00321226"/>
    <w:rsid w:val="0032191C"/>
    <w:rsid w:val="00321C48"/>
    <w:rsid w:val="00322751"/>
    <w:rsid w:val="003229BD"/>
    <w:rsid w:val="0032310E"/>
    <w:rsid w:val="0032356E"/>
    <w:rsid w:val="00324A66"/>
    <w:rsid w:val="00326345"/>
    <w:rsid w:val="00327C06"/>
    <w:rsid w:val="0033205F"/>
    <w:rsid w:val="003326D2"/>
    <w:rsid w:val="003331FD"/>
    <w:rsid w:val="0033463D"/>
    <w:rsid w:val="00335596"/>
    <w:rsid w:val="003357D5"/>
    <w:rsid w:val="00335CF1"/>
    <w:rsid w:val="00335E84"/>
    <w:rsid w:val="00340516"/>
    <w:rsid w:val="00342D9F"/>
    <w:rsid w:val="00343670"/>
    <w:rsid w:val="00343EAF"/>
    <w:rsid w:val="00344E34"/>
    <w:rsid w:val="00347216"/>
    <w:rsid w:val="0034773D"/>
    <w:rsid w:val="00347933"/>
    <w:rsid w:val="003506B0"/>
    <w:rsid w:val="0035192B"/>
    <w:rsid w:val="00354468"/>
    <w:rsid w:val="00355282"/>
    <w:rsid w:val="003558DA"/>
    <w:rsid w:val="003603A6"/>
    <w:rsid w:val="00360727"/>
    <w:rsid w:val="00360E93"/>
    <w:rsid w:val="0036146F"/>
    <w:rsid w:val="00361574"/>
    <w:rsid w:val="003617C3"/>
    <w:rsid w:val="00363BBC"/>
    <w:rsid w:val="00364880"/>
    <w:rsid w:val="003651D6"/>
    <w:rsid w:val="003657EE"/>
    <w:rsid w:val="00365D81"/>
    <w:rsid w:val="00366680"/>
    <w:rsid w:val="00366B88"/>
    <w:rsid w:val="0037033C"/>
    <w:rsid w:val="0037066F"/>
    <w:rsid w:val="0037090A"/>
    <w:rsid w:val="003716F9"/>
    <w:rsid w:val="00372D2E"/>
    <w:rsid w:val="00372F36"/>
    <w:rsid w:val="00373124"/>
    <w:rsid w:val="0037372D"/>
    <w:rsid w:val="0037374B"/>
    <w:rsid w:val="0037461A"/>
    <w:rsid w:val="00376DEE"/>
    <w:rsid w:val="00377297"/>
    <w:rsid w:val="00377F70"/>
    <w:rsid w:val="003802C8"/>
    <w:rsid w:val="00382011"/>
    <w:rsid w:val="0038591E"/>
    <w:rsid w:val="00387540"/>
    <w:rsid w:val="00390177"/>
    <w:rsid w:val="00390C17"/>
    <w:rsid w:val="00390F63"/>
    <w:rsid w:val="003910A4"/>
    <w:rsid w:val="00391398"/>
    <w:rsid w:val="00391DDB"/>
    <w:rsid w:val="00392C9C"/>
    <w:rsid w:val="00392EB5"/>
    <w:rsid w:val="00393C45"/>
    <w:rsid w:val="00393E6D"/>
    <w:rsid w:val="00394124"/>
    <w:rsid w:val="003944B7"/>
    <w:rsid w:val="00394CEA"/>
    <w:rsid w:val="003952DC"/>
    <w:rsid w:val="00395491"/>
    <w:rsid w:val="00395772"/>
    <w:rsid w:val="00396765"/>
    <w:rsid w:val="00396D81"/>
    <w:rsid w:val="00396F25"/>
    <w:rsid w:val="003A0574"/>
    <w:rsid w:val="003A0786"/>
    <w:rsid w:val="003A2CA0"/>
    <w:rsid w:val="003A2E83"/>
    <w:rsid w:val="003A3E06"/>
    <w:rsid w:val="003A5165"/>
    <w:rsid w:val="003A5408"/>
    <w:rsid w:val="003A560C"/>
    <w:rsid w:val="003A5F40"/>
    <w:rsid w:val="003A6460"/>
    <w:rsid w:val="003A73C8"/>
    <w:rsid w:val="003A755B"/>
    <w:rsid w:val="003A7806"/>
    <w:rsid w:val="003A7D5B"/>
    <w:rsid w:val="003A7F6C"/>
    <w:rsid w:val="003B012B"/>
    <w:rsid w:val="003B06D5"/>
    <w:rsid w:val="003B0C31"/>
    <w:rsid w:val="003B0EFF"/>
    <w:rsid w:val="003B254E"/>
    <w:rsid w:val="003B3DDE"/>
    <w:rsid w:val="003B3F67"/>
    <w:rsid w:val="003B45F1"/>
    <w:rsid w:val="003B71F2"/>
    <w:rsid w:val="003B773A"/>
    <w:rsid w:val="003C1671"/>
    <w:rsid w:val="003C29AE"/>
    <w:rsid w:val="003C2C8C"/>
    <w:rsid w:val="003C2CA7"/>
    <w:rsid w:val="003C4BE8"/>
    <w:rsid w:val="003C4C83"/>
    <w:rsid w:val="003C5AB0"/>
    <w:rsid w:val="003C6BEE"/>
    <w:rsid w:val="003C6C07"/>
    <w:rsid w:val="003C6F3C"/>
    <w:rsid w:val="003C7238"/>
    <w:rsid w:val="003D332D"/>
    <w:rsid w:val="003D3AA9"/>
    <w:rsid w:val="003D47DB"/>
    <w:rsid w:val="003D48C1"/>
    <w:rsid w:val="003D6262"/>
    <w:rsid w:val="003D6688"/>
    <w:rsid w:val="003E0059"/>
    <w:rsid w:val="003E138E"/>
    <w:rsid w:val="003E18A2"/>
    <w:rsid w:val="003E318C"/>
    <w:rsid w:val="003E41FB"/>
    <w:rsid w:val="003E517A"/>
    <w:rsid w:val="003F1C1A"/>
    <w:rsid w:val="003F344D"/>
    <w:rsid w:val="003F5A91"/>
    <w:rsid w:val="003F6FB6"/>
    <w:rsid w:val="003F76AF"/>
    <w:rsid w:val="00401067"/>
    <w:rsid w:val="00402CF7"/>
    <w:rsid w:val="00402D50"/>
    <w:rsid w:val="00402E56"/>
    <w:rsid w:val="00406263"/>
    <w:rsid w:val="0041047D"/>
    <w:rsid w:val="00410B01"/>
    <w:rsid w:val="004144AE"/>
    <w:rsid w:val="00414688"/>
    <w:rsid w:val="004175FE"/>
    <w:rsid w:val="00417692"/>
    <w:rsid w:val="0042101F"/>
    <w:rsid w:val="004212DC"/>
    <w:rsid w:val="00421941"/>
    <w:rsid w:val="00421AAA"/>
    <w:rsid w:val="0042256D"/>
    <w:rsid w:val="00423264"/>
    <w:rsid w:val="00423C18"/>
    <w:rsid w:val="00424913"/>
    <w:rsid w:val="00425AFE"/>
    <w:rsid w:val="00425F70"/>
    <w:rsid w:val="004263AA"/>
    <w:rsid w:val="00426909"/>
    <w:rsid w:val="00431025"/>
    <w:rsid w:val="00431200"/>
    <w:rsid w:val="004368EE"/>
    <w:rsid w:val="00436D4F"/>
    <w:rsid w:val="00437E21"/>
    <w:rsid w:val="00440FED"/>
    <w:rsid w:val="0044110C"/>
    <w:rsid w:val="004412B9"/>
    <w:rsid w:val="00444576"/>
    <w:rsid w:val="00445EF6"/>
    <w:rsid w:val="004465C3"/>
    <w:rsid w:val="0045008E"/>
    <w:rsid w:val="00450101"/>
    <w:rsid w:val="004503FB"/>
    <w:rsid w:val="004513AF"/>
    <w:rsid w:val="004522A9"/>
    <w:rsid w:val="00454BC0"/>
    <w:rsid w:val="0045510E"/>
    <w:rsid w:val="004555B5"/>
    <w:rsid w:val="00455E37"/>
    <w:rsid w:val="00456F97"/>
    <w:rsid w:val="00457A01"/>
    <w:rsid w:val="004612E9"/>
    <w:rsid w:val="0046255C"/>
    <w:rsid w:val="00462B70"/>
    <w:rsid w:val="004632EE"/>
    <w:rsid w:val="00464343"/>
    <w:rsid w:val="004652AD"/>
    <w:rsid w:val="0046541B"/>
    <w:rsid w:val="0046547F"/>
    <w:rsid w:val="00465FB9"/>
    <w:rsid w:val="00465FD3"/>
    <w:rsid w:val="00466ED8"/>
    <w:rsid w:val="0046751E"/>
    <w:rsid w:val="00470758"/>
    <w:rsid w:val="004707BC"/>
    <w:rsid w:val="00470ED1"/>
    <w:rsid w:val="00471116"/>
    <w:rsid w:val="00471B1C"/>
    <w:rsid w:val="0047252E"/>
    <w:rsid w:val="00472C85"/>
    <w:rsid w:val="00473B90"/>
    <w:rsid w:val="004748F2"/>
    <w:rsid w:val="00474C0E"/>
    <w:rsid w:val="00475F68"/>
    <w:rsid w:val="00476964"/>
    <w:rsid w:val="00477540"/>
    <w:rsid w:val="00477AEB"/>
    <w:rsid w:val="0048060E"/>
    <w:rsid w:val="00482D95"/>
    <w:rsid w:val="00482EE8"/>
    <w:rsid w:val="0048399D"/>
    <w:rsid w:val="00484C51"/>
    <w:rsid w:val="00484D35"/>
    <w:rsid w:val="004859EC"/>
    <w:rsid w:val="00485D89"/>
    <w:rsid w:val="00485EA5"/>
    <w:rsid w:val="0048641C"/>
    <w:rsid w:val="004868C5"/>
    <w:rsid w:val="00490159"/>
    <w:rsid w:val="004909F3"/>
    <w:rsid w:val="00494B1D"/>
    <w:rsid w:val="00494C70"/>
    <w:rsid w:val="00494CB6"/>
    <w:rsid w:val="00494E62"/>
    <w:rsid w:val="00494F01"/>
    <w:rsid w:val="0049666B"/>
    <w:rsid w:val="00497384"/>
    <w:rsid w:val="00497E69"/>
    <w:rsid w:val="004A00E3"/>
    <w:rsid w:val="004A1781"/>
    <w:rsid w:val="004A254D"/>
    <w:rsid w:val="004A2AEF"/>
    <w:rsid w:val="004A34C1"/>
    <w:rsid w:val="004A7941"/>
    <w:rsid w:val="004B07E1"/>
    <w:rsid w:val="004B195A"/>
    <w:rsid w:val="004B261C"/>
    <w:rsid w:val="004B4784"/>
    <w:rsid w:val="004B4DB4"/>
    <w:rsid w:val="004C1CC2"/>
    <w:rsid w:val="004C1CF9"/>
    <w:rsid w:val="004C27A3"/>
    <w:rsid w:val="004C337F"/>
    <w:rsid w:val="004C4CE7"/>
    <w:rsid w:val="004C5866"/>
    <w:rsid w:val="004C6F89"/>
    <w:rsid w:val="004D0C0E"/>
    <w:rsid w:val="004D1DD0"/>
    <w:rsid w:val="004D214D"/>
    <w:rsid w:val="004D353F"/>
    <w:rsid w:val="004D40D8"/>
    <w:rsid w:val="004D6998"/>
    <w:rsid w:val="004E09D7"/>
    <w:rsid w:val="004E11F4"/>
    <w:rsid w:val="004E13C1"/>
    <w:rsid w:val="004E2539"/>
    <w:rsid w:val="004E2E94"/>
    <w:rsid w:val="004E4061"/>
    <w:rsid w:val="004E780A"/>
    <w:rsid w:val="004F0002"/>
    <w:rsid w:val="004F3A08"/>
    <w:rsid w:val="004F4DEC"/>
    <w:rsid w:val="004F5351"/>
    <w:rsid w:val="004F6450"/>
    <w:rsid w:val="004F6AD8"/>
    <w:rsid w:val="004F6B0E"/>
    <w:rsid w:val="004F7333"/>
    <w:rsid w:val="00500327"/>
    <w:rsid w:val="0050085B"/>
    <w:rsid w:val="005009F2"/>
    <w:rsid w:val="005011A0"/>
    <w:rsid w:val="00501B6B"/>
    <w:rsid w:val="00504B35"/>
    <w:rsid w:val="00504E00"/>
    <w:rsid w:val="005050D9"/>
    <w:rsid w:val="0050614C"/>
    <w:rsid w:val="005079F4"/>
    <w:rsid w:val="00507FC5"/>
    <w:rsid w:val="005112DF"/>
    <w:rsid w:val="0051300F"/>
    <w:rsid w:val="00516233"/>
    <w:rsid w:val="00516D7C"/>
    <w:rsid w:val="00520897"/>
    <w:rsid w:val="005213DE"/>
    <w:rsid w:val="005216CB"/>
    <w:rsid w:val="00521B9E"/>
    <w:rsid w:val="00523290"/>
    <w:rsid w:val="00524177"/>
    <w:rsid w:val="00524395"/>
    <w:rsid w:val="00527282"/>
    <w:rsid w:val="00530678"/>
    <w:rsid w:val="0053128F"/>
    <w:rsid w:val="005314FE"/>
    <w:rsid w:val="00532CEC"/>
    <w:rsid w:val="00533DC3"/>
    <w:rsid w:val="005359B2"/>
    <w:rsid w:val="00535FFE"/>
    <w:rsid w:val="005373D9"/>
    <w:rsid w:val="00537B07"/>
    <w:rsid w:val="005407C6"/>
    <w:rsid w:val="00541BF3"/>
    <w:rsid w:val="00542E2C"/>
    <w:rsid w:val="005434E6"/>
    <w:rsid w:val="005445C0"/>
    <w:rsid w:val="00544AF2"/>
    <w:rsid w:val="00546751"/>
    <w:rsid w:val="005475B6"/>
    <w:rsid w:val="00547F51"/>
    <w:rsid w:val="00551C74"/>
    <w:rsid w:val="00551E1F"/>
    <w:rsid w:val="00551F91"/>
    <w:rsid w:val="005520FA"/>
    <w:rsid w:val="0055237C"/>
    <w:rsid w:val="00552B88"/>
    <w:rsid w:val="0055326E"/>
    <w:rsid w:val="00553D74"/>
    <w:rsid w:val="00556A03"/>
    <w:rsid w:val="00556B0D"/>
    <w:rsid w:val="005616B5"/>
    <w:rsid w:val="00561BD7"/>
    <w:rsid w:val="00562222"/>
    <w:rsid w:val="00562A12"/>
    <w:rsid w:val="00562B2C"/>
    <w:rsid w:val="00564764"/>
    <w:rsid w:val="00564C5D"/>
    <w:rsid w:val="00565006"/>
    <w:rsid w:val="00565396"/>
    <w:rsid w:val="005654D6"/>
    <w:rsid w:val="005701A3"/>
    <w:rsid w:val="005703EE"/>
    <w:rsid w:val="00570F84"/>
    <w:rsid w:val="00572AFA"/>
    <w:rsid w:val="00573573"/>
    <w:rsid w:val="00573F8B"/>
    <w:rsid w:val="0057480C"/>
    <w:rsid w:val="00575C5B"/>
    <w:rsid w:val="005779F1"/>
    <w:rsid w:val="00581CA3"/>
    <w:rsid w:val="005825C3"/>
    <w:rsid w:val="00583DC4"/>
    <w:rsid w:val="00583E9E"/>
    <w:rsid w:val="00584AF5"/>
    <w:rsid w:val="00585658"/>
    <w:rsid w:val="00585EB0"/>
    <w:rsid w:val="005861A5"/>
    <w:rsid w:val="00586876"/>
    <w:rsid w:val="00586AC7"/>
    <w:rsid w:val="00590311"/>
    <w:rsid w:val="00590DA9"/>
    <w:rsid w:val="00591165"/>
    <w:rsid w:val="00591CD4"/>
    <w:rsid w:val="00591DF7"/>
    <w:rsid w:val="00592523"/>
    <w:rsid w:val="0059332F"/>
    <w:rsid w:val="00593F30"/>
    <w:rsid w:val="0059411D"/>
    <w:rsid w:val="005946AB"/>
    <w:rsid w:val="005949F1"/>
    <w:rsid w:val="0059583C"/>
    <w:rsid w:val="00595A49"/>
    <w:rsid w:val="00596153"/>
    <w:rsid w:val="00596659"/>
    <w:rsid w:val="00597637"/>
    <w:rsid w:val="00597B9E"/>
    <w:rsid w:val="005A0213"/>
    <w:rsid w:val="005A0C56"/>
    <w:rsid w:val="005A2271"/>
    <w:rsid w:val="005A2C1A"/>
    <w:rsid w:val="005A4085"/>
    <w:rsid w:val="005A408D"/>
    <w:rsid w:val="005A47B4"/>
    <w:rsid w:val="005A5012"/>
    <w:rsid w:val="005B04BC"/>
    <w:rsid w:val="005B5882"/>
    <w:rsid w:val="005B665D"/>
    <w:rsid w:val="005B6A8B"/>
    <w:rsid w:val="005B7368"/>
    <w:rsid w:val="005C10AE"/>
    <w:rsid w:val="005C5488"/>
    <w:rsid w:val="005C6164"/>
    <w:rsid w:val="005C63C8"/>
    <w:rsid w:val="005C6DCB"/>
    <w:rsid w:val="005C7637"/>
    <w:rsid w:val="005C76F7"/>
    <w:rsid w:val="005C7962"/>
    <w:rsid w:val="005D0D05"/>
    <w:rsid w:val="005D2DA4"/>
    <w:rsid w:val="005D3E6F"/>
    <w:rsid w:val="005D4928"/>
    <w:rsid w:val="005D58E2"/>
    <w:rsid w:val="005D5B1D"/>
    <w:rsid w:val="005E0023"/>
    <w:rsid w:val="005E1507"/>
    <w:rsid w:val="005E1A0F"/>
    <w:rsid w:val="005E2818"/>
    <w:rsid w:val="005E334B"/>
    <w:rsid w:val="005E36CB"/>
    <w:rsid w:val="005E3765"/>
    <w:rsid w:val="005E3D22"/>
    <w:rsid w:val="005F0ABC"/>
    <w:rsid w:val="005F100C"/>
    <w:rsid w:val="005F1113"/>
    <w:rsid w:val="005F2E3D"/>
    <w:rsid w:val="005F412A"/>
    <w:rsid w:val="005F4144"/>
    <w:rsid w:val="005F55C1"/>
    <w:rsid w:val="006005E8"/>
    <w:rsid w:val="00600CA2"/>
    <w:rsid w:val="00601A99"/>
    <w:rsid w:val="0060274C"/>
    <w:rsid w:val="0060356C"/>
    <w:rsid w:val="00603F89"/>
    <w:rsid w:val="00604A0A"/>
    <w:rsid w:val="00604CD1"/>
    <w:rsid w:val="006052CD"/>
    <w:rsid w:val="00605889"/>
    <w:rsid w:val="0060744F"/>
    <w:rsid w:val="00611CBF"/>
    <w:rsid w:val="00611E12"/>
    <w:rsid w:val="00613221"/>
    <w:rsid w:val="00613E78"/>
    <w:rsid w:val="006166A2"/>
    <w:rsid w:val="00617950"/>
    <w:rsid w:val="00620D71"/>
    <w:rsid w:val="00623878"/>
    <w:rsid w:val="00624110"/>
    <w:rsid w:val="00624E25"/>
    <w:rsid w:val="00625096"/>
    <w:rsid w:val="0062525E"/>
    <w:rsid w:val="006278E9"/>
    <w:rsid w:val="00630F19"/>
    <w:rsid w:val="0063160F"/>
    <w:rsid w:val="00631939"/>
    <w:rsid w:val="00633046"/>
    <w:rsid w:val="0063354C"/>
    <w:rsid w:val="00633920"/>
    <w:rsid w:val="006351D3"/>
    <w:rsid w:val="006360F7"/>
    <w:rsid w:val="00636232"/>
    <w:rsid w:val="00636934"/>
    <w:rsid w:val="00636D11"/>
    <w:rsid w:val="00637B09"/>
    <w:rsid w:val="00640017"/>
    <w:rsid w:val="006418E2"/>
    <w:rsid w:val="006444C6"/>
    <w:rsid w:val="006447A5"/>
    <w:rsid w:val="00644964"/>
    <w:rsid w:val="00644B15"/>
    <w:rsid w:val="006457DB"/>
    <w:rsid w:val="00645E55"/>
    <w:rsid w:val="00646174"/>
    <w:rsid w:val="0064620C"/>
    <w:rsid w:val="0065028B"/>
    <w:rsid w:val="0065164A"/>
    <w:rsid w:val="00652BFA"/>
    <w:rsid w:val="00652DAF"/>
    <w:rsid w:val="00653E44"/>
    <w:rsid w:val="006548CC"/>
    <w:rsid w:val="006550F9"/>
    <w:rsid w:val="00655723"/>
    <w:rsid w:val="00655CB0"/>
    <w:rsid w:val="006560B8"/>
    <w:rsid w:val="006601A5"/>
    <w:rsid w:val="00660D05"/>
    <w:rsid w:val="006610F7"/>
    <w:rsid w:val="00662135"/>
    <w:rsid w:val="0066262B"/>
    <w:rsid w:val="006636E9"/>
    <w:rsid w:val="006644A2"/>
    <w:rsid w:val="006662C9"/>
    <w:rsid w:val="00667F74"/>
    <w:rsid w:val="006702A0"/>
    <w:rsid w:val="00670320"/>
    <w:rsid w:val="00670A86"/>
    <w:rsid w:val="0067141F"/>
    <w:rsid w:val="00671A8D"/>
    <w:rsid w:val="0067249C"/>
    <w:rsid w:val="00674062"/>
    <w:rsid w:val="00675414"/>
    <w:rsid w:val="006759D7"/>
    <w:rsid w:val="00675BCF"/>
    <w:rsid w:val="00677277"/>
    <w:rsid w:val="0067735A"/>
    <w:rsid w:val="006773A9"/>
    <w:rsid w:val="00680214"/>
    <w:rsid w:val="006807CD"/>
    <w:rsid w:val="00681828"/>
    <w:rsid w:val="00681CC1"/>
    <w:rsid w:val="0068435D"/>
    <w:rsid w:val="00684796"/>
    <w:rsid w:val="00684C37"/>
    <w:rsid w:val="00687ED2"/>
    <w:rsid w:val="0069122A"/>
    <w:rsid w:val="00691F41"/>
    <w:rsid w:val="00692F77"/>
    <w:rsid w:val="00692FC6"/>
    <w:rsid w:val="006930BD"/>
    <w:rsid w:val="0069334F"/>
    <w:rsid w:val="00693F87"/>
    <w:rsid w:val="0069703C"/>
    <w:rsid w:val="00697B24"/>
    <w:rsid w:val="00697D29"/>
    <w:rsid w:val="006A026A"/>
    <w:rsid w:val="006A1383"/>
    <w:rsid w:val="006A2C22"/>
    <w:rsid w:val="006B1473"/>
    <w:rsid w:val="006B18B3"/>
    <w:rsid w:val="006B2736"/>
    <w:rsid w:val="006B2BFE"/>
    <w:rsid w:val="006B4339"/>
    <w:rsid w:val="006B6055"/>
    <w:rsid w:val="006B6352"/>
    <w:rsid w:val="006B77F5"/>
    <w:rsid w:val="006B795E"/>
    <w:rsid w:val="006B7F03"/>
    <w:rsid w:val="006B7F16"/>
    <w:rsid w:val="006C29E8"/>
    <w:rsid w:val="006C4CDE"/>
    <w:rsid w:val="006C4F74"/>
    <w:rsid w:val="006C6785"/>
    <w:rsid w:val="006C68D9"/>
    <w:rsid w:val="006D062A"/>
    <w:rsid w:val="006D2895"/>
    <w:rsid w:val="006D3D5A"/>
    <w:rsid w:val="006D44FA"/>
    <w:rsid w:val="006D657D"/>
    <w:rsid w:val="006E0001"/>
    <w:rsid w:val="006E0AD4"/>
    <w:rsid w:val="006E1920"/>
    <w:rsid w:val="006E2071"/>
    <w:rsid w:val="006E38FE"/>
    <w:rsid w:val="006E5C7F"/>
    <w:rsid w:val="006F0A3D"/>
    <w:rsid w:val="006F31DE"/>
    <w:rsid w:val="006F3E03"/>
    <w:rsid w:val="006F51AC"/>
    <w:rsid w:val="006F6D18"/>
    <w:rsid w:val="006F7428"/>
    <w:rsid w:val="00700985"/>
    <w:rsid w:val="0070319E"/>
    <w:rsid w:val="007031AB"/>
    <w:rsid w:val="00704542"/>
    <w:rsid w:val="00704C30"/>
    <w:rsid w:val="00707000"/>
    <w:rsid w:val="00707693"/>
    <w:rsid w:val="00710614"/>
    <w:rsid w:val="00714CA4"/>
    <w:rsid w:val="00714F52"/>
    <w:rsid w:val="00716537"/>
    <w:rsid w:val="007179F5"/>
    <w:rsid w:val="00721048"/>
    <w:rsid w:val="0072181B"/>
    <w:rsid w:val="00721DF7"/>
    <w:rsid w:val="007222FF"/>
    <w:rsid w:val="00722F10"/>
    <w:rsid w:val="00724DF3"/>
    <w:rsid w:val="00724EE2"/>
    <w:rsid w:val="0072582C"/>
    <w:rsid w:val="00725938"/>
    <w:rsid w:val="007276CC"/>
    <w:rsid w:val="00732B5E"/>
    <w:rsid w:val="00734280"/>
    <w:rsid w:val="00734D8F"/>
    <w:rsid w:val="00736C48"/>
    <w:rsid w:val="0073702F"/>
    <w:rsid w:val="007413DF"/>
    <w:rsid w:val="00741736"/>
    <w:rsid w:val="00741C4D"/>
    <w:rsid w:val="00741D0A"/>
    <w:rsid w:val="00742088"/>
    <w:rsid w:val="0074435B"/>
    <w:rsid w:val="00744437"/>
    <w:rsid w:val="00745641"/>
    <w:rsid w:val="00745F89"/>
    <w:rsid w:val="00746047"/>
    <w:rsid w:val="00746951"/>
    <w:rsid w:val="00746A8E"/>
    <w:rsid w:val="0075216C"/>
    <w:rsid w:val="00753F83"/>
    <w:rsid w:val="0075478A"/>
    <w:rsid w:val="007564CE"/>
    <w:rsid w:val="00757721"/>
    <w:rsid w:val="00757D0E"/>
    <w:rsid w:val="00757E69"/>
    <w:rsid w:val="00760027"/>
    <w:rsid w:val="00761863"/>
    <w:rsid w:val="00762B79"/>
    <w:rsid w:val="00763A45"/>
    <w:rsid w:val="00764B13"/>
    <w:rsid w:val="00765C0B"/>
    <w:rsid w:val="00765CC0"/>
    <w:rsid w:val="007700ED"/>
    <w:rsid w:val="0077275D"/>
    <w:rsid w:val="00772C51"/>
    <w:rsid w:val="00773D2F"/>
    <w:rsid w:val="007746F1"/>
    <w:rsid w:val="00774A1F"/>
    <w:rsid w:val="00776BE9"/>
    <w:rsid w:val="0077799A"/>
    <w:rsid w:val="007819E2"/>
    <w:rsid w:val="00781B9B"/>
    <w:rsid w:val="00781E06"/>
    <w:rsid w:val="0078237B"/>
    <w:rsid w:val="00784E1B"/>
    <w:rsid w:val="00785C94"/>
    <w:rsid w:val="00785CF8"/>
    <w:rsid w:val="00786F54"/>
    <w:rsid w:val="00787F8C"/>
    <w:rsid w:val="00790C0C"/>
    <w:rsid w:val="0079169D"/>
    <w:rsid w:val="007917E4"/>
    <w:rsid w:val="00791C9A"/>
    <w:rsid w:val="00792219"/>
    <w:rsid w:val="00792524"/>
    <w:rsid w:val="00793542"/>
    <w:rsid w:val="0079385A"/>
    <w:rsid w:val="00794902"/>
    <w:rsid w:val="00794A13"/>
    <w:rsid w:val="00796F47"/>
    <w:rsid w:val="007972F5"/>
    <w:rsid w:val="00797A59"/>
    <w:rsid w:val="00797E99"/>
    <w:rsid w:val="007A0690"/>
    <w:rsid w:val="007A0A1A"/>
    <w:rsid w:val="007A0E15"/>
    <w:rsid w:val="007A0E21"/>
    <w:rsid w:val="007A0F17"/>
    <w:rsid w:val="007A1332"/>
    <w:rsid w:val="007A135A"/>
    <w:rsid w:val="007A3A4B"/>
    <w:rsid w:val="007A3EB5"/>
    <w:rsid w:val="007A5306"/>
    <w:rsid w:val="007A5F1F"/>
    <w:rsid w:val="007A67D6"/>
    <w:rsid w:val="007B286E"/>
    <w:rsid w:val="007B3891"/>
    <w:rsid w:val="007B4599"/>
    <w:rsid w:val="007B5AC3"/>
    <w:rsid w:val="007C1276"/>
    <w:rsid w:val="007C14CD"/>
    <w:rsid w:val="007C379B"/>
    <w:rsid w:val="007C4D9A"/>
    <w:rsid w:val="007C5384"/>
    <w:rsid w:val="007C617A"/>
    <w:rsid w:val="007C7151"/>
    <w:rsid w:val="007C7D49"/>
    <w:rsid w:val="007D04C0"/>
    <w:rsid w:val="007D1831"/>
    <w:rsid w:val="007D1D3B"/>
    <w:rsid w:val="007D1F7B"/>
    <w:rsid w:val="007D3862"/>
    <w:rsid w:val="007D50BF"/>
    <w:rsid w:val="007D56B7"/>
    <w:rsid w:val="007D5F39"/>
    <w:rsid w:val="007D7953"/>
    <w:rsid w:val="007E1365"/>
    <w:rsid w:val="007E2432"/>
    <w:rsid w:val="007E269D"/>
    <w:rsid w:val="007E2A6A"/>
    <w:rsid w:val="007E3EC2"/>
    <w:rsid w:val="007E49D6"/>
    <w:rsid w:val="007E5001"/>
    <w:rsid w:val="007E6ADF"/>
    <w:rsid w:val="007E6FDA"/>
    <w:rsid w:val="007E74BB"/>
    <w:rsid w:val="007E7A7F"/>
    <w:rsid w:val="007E7E32"/>
    <w:rsid w:val="007F14E2"/>
    <w:rsid w:val="007F1DF9"/>
    <w:rsid w:val="007F26C6"/>
    <w:rsid w:val="007F2AE5"/>
    <w:rsid w:val="007F38AF"/>
    <w:rsid w:val="007F42D6"/>
    <w:rsid w:val="007F4DF2"/>
    <w:rsid w:val="007F503C"/>
    <w:rsid w:val="007F5399"/>
    <w:rsid w:val="007F7291"/>
    <w:rsid w:val="008018C6"/>
    <w:rsid w:val="008055AF"/>
    <w:rsid w:val="00805BF5"/>
    <w:rsid w:val="00806518"/>
    <w:rsid w:val="00806C42"/>
    <w:rsid w:val="00812389"/>
    <w:rsid w:val="0081408C"/>
    <w:rsid w:val="00814754"/>
    <w:rsid w:val="008171E1"/>
    <w:rsid w:val="0082015B"/>
    <w:rsid w:val="00820FD2"/>
    <w:rsid w:val="008272EE"/>
    <w:rsid w:val="00827A87"/>
    <w:rsid w:val="0083059F"/>
    <w:rsid w:val="00830E3C"/>
    <w:rsid w:val="00832A16"/>
    <w:rsid w:val="00832C21"/>
    <w:rsid w:val="0083345B"/>
    <w:rsid w:val="00833A89"/>
    <w:rsid w:val="00833C14"/>
    <w:rsid w:val="00836B17"/>
    <w:rsid w:val="00836B92"/>
    <w:rsid w:val="0083719C"/>
    <w:rsid w:val="00837404"/>
    <w:rsid w:val="00837DDC"/>
    <w:rsid w:val="008408B8"/>
    <w:rsid w:val="00840AD7"/>
    <w:rsid w:val="008411D0"/>
    <w:rsid w:val="00841EBA"/>
    <w:rsid w:val="00842A84"/>
    <w:rsid w:val="00843B10"/>
    <w:rsid w:val="00843BD6"/>
    <w:rsid w:val="008449C6"/>
    <w:rsid w:val="00844CBC"/>
    <w:rsid w:val="00847121"/>
    <w:rsid w:val="008477B5"/>
    <w:rsid w:val="0084797F"/>
    <w:rsid w:val="00847B02"/>
    <w:rsid w:val="00850921"/>
    <w:rsid w:val="00851087"/>
    <w:rsid w:val="00852109"/>
    <w:rsid w:val="00852DE1"/>
    <w:rsid w:val="008535F8"/>
    <w:rsid w:val="008536E0"/>
    <w:rsid w:val="008565BB"/>
    <w:rsid w:val="00856C8E"/>
    <w:rsid w:val="0085719F"/>
    <w:rsid w:val="00861CF4"/>
    <w:rsid w:val="0086258E"/>
    <w:rsid w:val="00863BF9"/>
    <w:rsid w:val="00864F0F"/>
    <w:rsid w:val="00870A93"/>
    <w:rsid w:val="008717E1"/>
    <w:rsid w:val="008727BE"/>
    <w:rsid w:val="00874C3C"/>
    <w:rsid w:val="0087574F"/>
    <w:rsid w:val="00875795"/>
    <w:rsid w:val="00875A36"/>
    <w:rsid w:val="00876948"/>
    <w:rsid w:val="00876F86"/>
    <w:rsid w:val="00877CFF"/>
    <w:rsid w:val="00880933"/>
    <w:rsid w:val="00881C19"/>
    <w:rsid w:val="008825BB"/>
    <w:rsid w:val="0088455F"/>
    <w:rsid w:val="00886369"/>
    <w:rsid w:val="00886BCD"/>
    <w:rsid w:val="008871DF"/>
    <w:rsid w:val="00887DED"/>
    <w:rsid w:val="00891A92"/>
    <w:rsid w:val="00892429"/>
    <w:rsid w:val="00893002"/>
    <w:rsid w:val="0089324B"/>
    <w:rsid w:val="00893A01"/>
    <w:rsid w:val="00894125"/>
    <w:rsid w:val="00894237"/>
    <w:rsid w:val="008944C9"/>
    <w:rsid w:val="0089497A"/>
    <w:rsid w:val="008A0D90"/>
    <w:rsid w:val="008A2163"/>
    <w:rsid w:val="008A24C4"/>
    <w:rsid w:val="008A3DDD"/>
    <w:rsid w:val="008A5C15"/>
    <w:rsid w:val="008A66FE"/>
    <w:rsid w:val="008A6D13"/>
    <w:rsid w:val="008A7630"/>
    <w:rsid w:val="008B092B"/>
    <w:rsid w:val="008B0F14"/>
    <w:rsid w:val="008B36E3"/>
    <w:rsid w:val="008B3832"/>
    <w:rsid w:val="008B55D8"/>
    <w:rsid w:val="008B6844"/>
    <w:rsid w:val="008B697A"/>
    <w:rsid w:val="008B77BC"/>
    <w:rsid w:val="008B7D3A"/>
    <w:rsid w:val="008C15F5"/>
    <w:rsid w:val="008C24ED"/>
    <w:rsid w:val="008C2C20"/>
    <w:rsid w:val="008C2FFA"/>
    <w:rsid w:val="008C41DC"/>
    <w:rsid w:val="008C4FD7"/>
    <w:rsid w:val="008C5091"/>
    <w:rsid w:val="008C5731"/>
    <w:rsid w:val="008C5BF4"/>
    <w:rsid w:val="008C71B4"/>
    <w:rsid w:val="008C7526"/>
    <w:rsid w:val="008D0CD3"/>
    <w:rsid w:val="008D1332"/>
    <w:rsid w:val="008D18DB"/>
    <w:rsid w:val="008D2369"/>
    <w:rsid w:val="008D373D"/>
    <w:rsid w:val="008D3B5B"/>
    <w:rsid w:val="008D4056"/>
    <w:rsid w:val="008D5038"/>
    <w:rsid w:val="008D5F41"/>
    <w:rsid w:val="008E22A8"/>
    <w:rsid w:val="008E33C2"/>
    <w:rsid w:val="008E4632"/>
    <w:rsid w:val="008E54CE"/>
    <w:rsid w:val="008E5D9F"/>
    <w:rsid w:val="008E5F1D"/>
    <w:rsid w:val="008E7B52"/>
    <w:rsid w:val="008E7E55"/>
    <w:rsid w:val="008F0C66"/>
    <w:rsid w:val="008F2D92"/>
    <w:rsid w:val="008F3A27"/>
    <w:rsid w:val="008F3F56"/>
    <w:rsid w:val="008F4808"/>
    <w:rsid w:val="008F5880"/>
    <w:rsid w:val="008F5DF6"/>
    <w:rsid w:val="008F619F"/>
    <w:rsid w:val="008F7186"/>
    <w:rsid w:val="008F74B3"/>
    <w:rsid w:val="008F7657"/>
    <w:rsid w:val="008F7B84"/>
    <w:rsid w:val="008F7EA4"/>
    <w:rsid w:val="0090127A"/>
    <w:rsid w:val="009016BB"/>
    <w:rsid w:val="009026E4"/>
    <w:rsid w:val="00904017"/>
    <w:rsid w:val="00904232"/>
    <w:rsid w:val="00904EBD"/>
    <w:rsid w:val="00906AE7"/>
    <w:rsid w:val="00907408"/>
    <w:rsid w:val="00907947"/>
    <w:rsid w:val="009109D8"/>
    <w:rsid w:val="00910E51"/>
    <w:rsid w:val="0091125A"/>
    <w:rsid w:val="00911F0B"/>
    <w:rsid w:val="0091205C"/>
    <w:rsid w:val="00914BE2"/>
    <w:rsid w:val="00915BD0"/>
    <w:rsid w:val="00916BE0"/>
    <w:rsid w:val="009176AD"/>
    <w:rsid w:val="0091787C"/>
    <w:rsid w:val="00917D15"/>
    <w:rsid w:val="00917FF3"/>
    <w:rsid w:val="009219E4"/>
    <w:rsid w:val="00921C83"/>
    <w:rsid w:val="00921D7C"/>
    <w:rsid w:val="00922C18"/>
    <w:rsid w:val="009240DA"/>
    <w:rsid w:val="00930C60"/>
    <w:rsid w:val="00931470"/>
    <w:rsid w:val="00931979"/>
    <w:rsid w:val="009321EB"/>
    <w:rsid w:val="00932924"/>
    <w:rsid w:val="009331BC"/>
    <w:rsid w:val="00933D66"/>
    <w:rsid w:val="00934205"/>
    <w:rsid w:val="00934458"/>
    <w:rsid w:val="0094198E"/>
    <w:rsid w:val="00941C87"/>
    <w:rsid w:val="009420C3"/>
    <w:rsid w:val="00943549"/>
    <w:rsid w:val="00943839"/>
    <w:rsid w:val="009465A4"/>
    <w:rsid w:val="00947AB5"/>
    <w:rsid w:val="00947B9B"/>
    <w:rsid w:val="0095047E"/>
    <w:rsid w:val="00952972"/>
    <w:rsid w:val="00953143"/>
    <w:rsid w:val="009558D2"/>
    <w:rsid w:val="009561A3"/>
    <w:rsid w:val="009628E4"/>
    <w:rsid w:val="00962D66"/>
    <w:rsid w:val="00962E1C"/>
    <w:rsid w:val="00962F03"/>
    <w:rsid w:val="00963B78"/>
    <w:rsid w:val="009641ED"/>
    <w:rsid w:val="009641EE"/>
    <w:rsid w:val="00964209"/>
    <w:rsid w:val="00967AA6"/>
    <w:rsid w:val="00970E90"/>
    <w:rsid w:val="0097130A"/>
    <w:rsid w:val="00972136"/>
    <w:rsid w:val="00973DBE"/>
    <w:rsid w:val="00973FA3"/>
    <w:rsid w:val="009758C3"/>
    <w:rsid w:val="00976F07"/>
    <w:rsid w:val="009772B9"/>
    <w:rsid w:val="00980927"/>
    <w:rsid w:val="00981147"/>
    <w:rsid w:val="00982096"/>
    <w:rsid w:val="00982C78"/>
    <w:rsid w:val="00985BDD"/>
    <w:rsid w:val="00987889"/>
    <w:rsid w:val="009879E2"/>
    <w:rsid w:val="009935A1"/>
    <w:rsid w:val="00993ED4"/>
    <w:rsid w:val="00994F58"/>
    <w:rsid w:val="0099625B"/>
    <w:rsid w:val="00997836"/>
    <w:rsid w:val="009A05DF"/>
    <w:rsid w:val="009A242D"/>
    <w:rsid w:val="009A5310"/>
    <w:rsid w:val="009A667A"/>
    <w:rsid w:val="009A73D2"/>
    <w:rsid w:val="009A7707"/>
    <w:rsid w:val="009A7D10"/>
    <w:rsid w:val="009B0686"/>
    <w:rsid w:val="009B1422"/>
    <w:rsid w:val="009B2C5D"/>
    <w:rsid w:val="009B4A9C"/>
    <w:rsid w:val="009B5D08"/>
    <w:rsid w:val="009B76FF"/>
    <w:rsid w:val="009C02D2"/>
    <w:rsid w:val="009C1D0E"/>
    <w:rsid w:val="009C26D7"/>
    <w:rsid w:val="009C49B7"/>
    <w:rsid w:val="009C4EB1"/>
    <w:rsid w:val="009C5AC2"/>
    <w:rsid w:val="009C5EE2"/>
    <w:rsid w:val="009C6FE5"/>
    <w:rsid w:val="009C7159"/>
    <w:rsid w:val="009C74E3"/>
    <w:rsid w:val="009D2468"/>
    <w:rsid w:val="009D33C2"/>
    <w:rsid w:val="009D4422"/>
    <w:rsid w:val="009D59A8"/>
    <w:rsid w:val="009D5C6B"/>
    <w:rsid w:val="009D66DD"/>
    <w:rsid w:val="009D6A15"/>
    <w:rsid w:val="009D6A45"/>
    <w:rsid w:val="009D6E4F"/>
    <w:rsid w:val="009E1278"/>
    <w:rsid w:val="009E199B"/>
    <w:rsid w:val="009E1CD3"/>
    <w:rsid w:val="009E2A4F"/>
    <w:rsid w:val="009E3800"/>
    <w:rsid w:val="009E473F"/>
    <w:rsid w:val="009E5F40"/>
    <w:rsid w:val="009E7336"/>
    <w:rsid w:val="009F078E"/>
    <w:rsid w:val="009F4890"/>
    <w:rsid w:val="009F4AD0"/>
    <w:rsid w:val="009F5F32"/>
    <w:rsid w:val="009F6406"/>
    <w:rsid w:val="009F7CEF"/>
    <w:rsid w:val="00A005FE"/>
    <w:rsid w:val="00A00D10"/>
    <w:rsid w:val="00A017A6"/>
    <w:rsid w:val="00A02EAA"/>
    <w:rsid w:val="00A031AE"/>
    <w:rsid w:val="00A0426B"/>
    <w:rsid w:val="00A1014B"/>
    <w:rsid w:val="00A10610"/>
    <w:rsid w:val="00A11AA7"/>
    <w:rsid w:val="00A1211C"/>
    <w:rsid w:val="00A126CC"/>
    <w:rsid w:val="00A13D57"/>
    <w:rsid w:val="00A14424"/>
    <w:rsid w:val="00A1557D"/>
    <w:rsid w:val="00A1710B"/>
    <w:rsid w:val="00A202A2"/>
    <w:rsid w:val="00A20EF4"/>
    <w:rsid w:val="00A21A59"/>
    <w:rsid w:val="00A22742"/>
    <w:rsid w:val="00A2358F"/>
    <w:rsid w:val="00A235B2"/>
    <w:rsid w:val="00A2533F"/>
    <w:rsid w:val="00A26B0F"/>
    <w:rsid w:val="00A27CE0"/>
    <w:rsid w:val="00A320EB"/>
    <w:rsid w:val="00A32B77"/>
    <w:rsid w:val="00A32B87"/>
    <w:rsid w:val="00A339D6"/>
    <w:rsid w:val="00A34C65"/>
    <w:rsid w:val="00A355C7"/>
    <w:rsid w:val="00A36D58"/>
    <w:rsid w:val="00A376FB"/>
    <w:rsid w:val="00A40287"/>
    <w:rsid w:val="00A426A6"/>
    <w:rsid w:val="00A42CD8"/>
    <w:rsid w:val="00A4348A"/>
    <w:rsid w:val="00A4392C"/>
    <w:rsid w:val="00A44570"/>
    <w:rsid w:val="00A44ACD"/>
    <w:rsid w:val="00A4568C"/>
    <w:rsid w:val="00A473F0"/>
    <w:rsid w:val="00A474D2"/>
    <w:rsid w:val="00A47950"/>
    <w:rsid w:val="00A538FD"/>
    <w:rsid w:val="00A53A82"/>
    <w:rsid w:val="00A55610"/>
    <w:rsid w:val="00A55D9D"/>
    <w:rsid w:val="00A562C8"/>
    <w:rsid w:val="00A569D1"/>
    <w:rsid w:val="00A6008F"/>
    <w:rsid w:val="00A60A33"/>
    <w:rsid w:val="00A619F1"/>
    <w:rsid w:val="00A61FC2"/>
    <w:rsid w:val="00A628FC"/>
    <w:rsid w:val="00A63B36"/>
    <w:rsid w:val="00A647B7"/>
    <w:rsid w:val="00A649F1"/>
    <w:rsid w:val="00A6638C"/>
    <w:rsid w:val="00A67431"/>
    <w:rsid w:val="00A67A78"/>
    <w:rsid w:val="00A67AC1"/>
    <w:rsid w:val="00A67DCE"/>
    <w:rsid w:val="00A701A3"/>
    <w:rsid w:val="00A7030F"/>
    <w:rsid w:val="00A7031B"/>
    <w:rsid w:val="00A709C6"/>
    <w:rsid w:val="00A70FEA"/>
    <w:rsid w:val="00A7253F"/>
    <w:rsid w:val="00A7274F"/>
    <w:rsid w:val="00A73003"/>
    <w:rsid w:val="00A739B1"/>
    <w:rsid w:val="00A739D8"/>
    <w:rsid w:val="00A74F23"/>
    <w:rsid w:val="00A77007"/>
    <w:rsid w:val="00A776E4"/>
    <w:rsid w:val="00A8016B"/>
    <w:rsid w:val="00A80FF7"/>
    <w:rsid w:val="00A81CDD"/>
    <w:rsid w:val="00A82F18"/>
    <w:rsid w:val="00A83432"/>
    <w:rsid w:val="00A83493"/>
    <w:rsid w:val="00A85E9D"/>
    <w:rsid w:val="00A864A1"/>
    <w:rsid w:val="00A877D3"/>
    <w:rsid w:val="00A90303"/>
    <w:rsid w:val="00A91078"/>
    <w:rsid w:val="00A91094"/>
    <w:rsid w:val="00A92D07"/>
    <w:rsid w:val="00A92D1E"/>
    <w:rsid w:val="00A944E8"/>
    <w:rsid w:val="00A94770"/>
    <w:rsid w:val="00A94ADF"/>
    <w:rsid w:val="00A94EF2"/>
    <w:rsid w:val="00A951F8"/>
    <w:rsid w:val="00A95DB5"/>
    <w:rsid w:val="00A961A0"/>
    <w:rsid w:val="00A9628E"/>
    <w:rsid w:val="00A962F7"/>
    <w:rsid w:val="00A96B2B"/>
    <w:rsid w:val="00A9745F"/>
    <w:rsid w:val="00A97FEA"/>
    <w:rsid w:val="00AA0B5E"/>
    <w:rsid w:val="00AA2555"/>
    <w:rsid w:val="00AA45A2"/>
    <w:rsid w:val="00AA4775"/>
    <w:rsid w:val="00AA58AD"/>
    <w:rsid w:val="00AA5D5F"/>
    <w:rsid w:val="00AB05D1"/>
    <w:rsid w:val="00AB1139"/>
    <w:rsid w:val="00AB1DFA"/>
    <w:rsid w:val="00AB4841"/>
    <w:rsid w:val="00AB4BFA"/>
    <w:rsid w:val="00AB6EA1"/>
    <w:rsid w:val="00AC0E2E"/>
    <w:rsid w:val="00AC17E9"/>
    <w:rsid w:val="00AC390A"/>
    <w:rsid w:val="00AC4547"/>
    <w:rsid w:val="00AC53DB"/>
    <w:rsid w:val="00AC546C"/>
    <w:rsid w:val="00AC5789"/>
    <w:rsid w:val="00AC579B"/>
    <w:rsid w:val="00AC5A42"/>
    <w:rsid w:val="00AC5E01"/>
    <w:rsid w:val="00AC60B0"/>
    <w:rsid w:val="00AD03FF"/>
    <w:rsid w:val="00AD1046"/>
    <w:rsid w:val="00AD274D"/>
    <w:rsid w:val="00AD33CD"/>
    <w:rsid w:val="00AD3F6A"/>
    <w:rsid w:val="00AD4105"/>
    <w:rsid w:val="00AD5DD9"/>
    <w:rsid w:val="00AD6720"/>
    <w:rsid w:val="00AD723D"/>
    <w:rsid w:val="00AD73AE"/>
    <w:rsid w:val="00AD761D"/>
    <w:rsid w:val="00AE0DA8"/>
    <w:rsid w:val="00AE11B2"/>
    <w:rsid w:val="00AE1699"/>
    <w:rsid w:val="00AE57FA"/>
    <w:rsid w:val="00AE5C22"/>
    <w:rsid w:val="00AE72E1"/>
    <w:rsid w:val="00AE7580"/>
    <w:rsid w:val="00AF2EC1"/>
    <w:rsid w:val="00AF3483"/>
    <w:rsid w:val="00AF3652"/>
    <w:rsid w:val="00AF3929"/>
    <w:rsid w:val="00AF41FA"/>
    <w:rsid w:val="00AF4474"/>
    <w:rsid w:val="00AF4569"/>
    <w:rsid w:val="00AF4AF6"/>
    <w:rsid w:val="00AF511E"/>
    <w:rsid w:val="00AF5C2E"/>
    <w:rsid w:val="00AF7581"/>
    <w:rsid w:val="00AF7EB2"/>
    <w:rsid w:val="00B01F0D"/>
    <w:rsid w:val="00B03BE6"/>
    <w:rsid w:val="00B03D2A"/>
    <w:rsid w:val="00B06C22"/>
    <w:rsid w:val="00B06FBC"/>
    <w:rsid w:val="00B100EF"/>
    <w:rsid w:val="00B12552"/>
    <w:rsid w:val="00B126D3"/>
    <w:rsid w:val="00B13C53"/>
    <w:rsid w:val="00B158CF"/>
    <w:rsid w:val="00B15980"/>
    <w:rsid w:val="00B16C58"/>
    <w:rsid w:val="00B1763A"/>
    <w:rsid w:val="00B20107"/>
    <w:rsid w:val="00B20D4F"/>
    <w:rsid w:val="00B23CCE"/>
    <w:rsid w:val="00B275E2"/>
    <w:rsid w:val="00B27E89"/>
    <w:rsid w:val="00B30EA1"/>
    <w:rsid w:val="00B335F5"/>
    <w:rsid w:val="00B3397E"/>
    <w:rsid w:val="00B34133"/>
    <w:rsid w:val="00B347CD"/>
    <w:rsid w:val="00B34DFC"/>
    <w:rsid w:val="00B3643B"/>
    <w:rsid w:val="00B36AC0"/>
    <w:rsid w:val="00B37CE3"/>
    <w:rsid w:val="00B414B5"/>
    <w:rsid w:val="00B41C25"/>
    <w:rsid w:val="00B420C4"/>
    <w:rsid w:val="00B4221E"/>
    <w:rsid w:val="00B43327"/>
    <w:rsid w:val="00B4508A"/>
    <w:rsid w:val="00B4580D"/>
    <w:rsid w:val="00B50013"/>
    <w:rsid w:val="00B51103"/>
    <w:rsid w:val="00B512B0"/>
    <w:rsid w:val="00B51DE3"/>
    <w:rsid w:val="00B54134"/>
    <w:rsid w:val="00B54A73"/>
    <w:rsid w:val="00B5532E"/>
    <w:rsid w:val="00B55F95"/>
    <w:rsid w:val="00B56312"/>
    <w:rsid w:val="00B5784E"/>
    <w:rsid w:val="00B57C48"/>
    <w:rsid w:val="00B603FD"/>
    <w:rsid w:val="00B61874"/>
    <w:rsid w:val="00B618B4"/>
    <w:rsid w:val="00B63105"/>
    <w:rsid w:val="00B648D8"/>
    <w:rsid w:val="00B6556E"/>
    <w:rsid w:val="00B66F40"/>
    <w:rsid w:val="00B67340"/>
    <w:rsid w:val="00B6770F"/>
    <w:rsid w:val="00B71BFE"/>
    <w:rsid w:val="00B74577"/>
    <w:rsid w:val="00B74900"/>
    <w:rsid w:val="00B75D9B"/>
    <w:rsid w:val="00B76250"/>
    <w:rsid w:val="00B763A4"/>
    <w:rsid w:val="00B76C24"/>
    <w:rsid w:val="00B76C85"/>
    <w:rsid w:val="00B76D4E"/>
    <w:rsid w:val="00B7716C"/>
    <w:rsid w:val="00B778F5"/>
    <w:rsid w:val="00B77943"/>
    <w:rsid w:val="00B77E10"/>
    <w:rsid w:val="00B807FB"/>
    <w:rsid w:val="00B808C9"/>
    <w:rsid w:val="00B8096A"/>
    <w:rsid w:val="00B80970"/>
    <w:rsid w:val="00B823F4"/>
    <w:rsid w:val="00B8331C"/>
    <w:rsid w:val="00B86C39"/>
    <w:rsid w:val="00B92445"/>
    <w:rsid w:val="00B93118"/>
    <w:rsid w:val="00B94D55"/>
    <w:rsid w:val="00B951BA"/>
    <w:rsid w:val="00B95252"/>
    <w:rsid w:val="00B95544"/>
    <w:rsid w:val="00B96E96"/>
    <w:rsid w:val="00BA00EE"/>
    <w:rsid w:val="00BA1C71"/>
    <w:rsid w:val="00BA231A"/>
    <w:rsid w:val="00BA2EC6"/>
    <w:rsid w:val="00BA3209"/>
    <w:rsid w:val="00BA410D"/>
    <w:rsid w:val="00BA4B15"/>
    <w:rsid w:val="00BB35E0"/>
    <w:rsid w:val="00BB35FD"/>
    <w:rsid w:val="00BB3D74"/>
    <w:rsid w:val="00BB4725"/>
    <w:rsid w:val="00BB548A"/>
    <w:rsid w:val="00BB54DA"/>
    <w:rsid w:val="00BB6EEB"/>
    <w:rsid w:val="00BB6FD2"/>
    <w:rsid w:val="00BB7C3D"/>
    <w:rsid w:val="00BC047C"/>
    <w:rsid w:val="00BC20C5"/>
    <w:rsid w:val="00BC20DF"/>
    <w:rsid w:val="00BC241F"/>
    <w:rsid w:val="00BC2F26"/>
    <w:rsid w:val="00BC393E"/>
    <w:rsid w:val="00BC3A29"/>
    <w:rsid w:val="00BC3C85"/>
    <w:rsid w:val="00BC4440"/>
    <w:rsid w:val="00BD0E97"/>
    <w:rsid w:val="00BD103F"/>
    <w:rsid w:val="00BD1555"/>
    <w:rsid w:val="00BD174F"/>
    <w:rsid w:val="00BD1E03"/>
    <w:rsid w:val="00BD28BA"/>
    <w:rsid w:val="00BD46F2"/>
    <w:rsid w:val="00BD51AB"/>
    <w:rsid w:val="00BD6FFC"/>
    <w:rsid w:val="00BD70E2"/>
    <w:rsid w:val="00BD7B54"/>
    <w:rsid w:val="00BE1FD4"/>
    <w:rsid w:val="00BE5269"/>
    <w:rsid w:val="00BE5DA8"/>
    <w:rsid w:val="00BE6921"/>
    <w:rsid w:val="00BE6DAB"/>
    <w:rsid w:val="00BE6DD1"/>
    <w:rsid w:val="00BE755A"/>
    <w:rsid w:val="00BF02D2"/>
    <w:rsid w:val="00BF0623"/>
    <w:rsid w:val="00BF0EC8"/>
    <w:rsid w:val="00BF1ECE"/>
    <w:rsid w:val="00BF34BB"/>
    <w:rsid w:val="00BF3810"/>
    <w:rsid w:val="00BF3919"/>
    <w:rsid w:val="00BF40CA"/>
    <w:rsid w:val="00BF64C9"/>
    <w:rsid w:val="00BF6528"/>
    <w:rsid w:val="00BF77AD"/>
    <w:rsid w:val="00C00460"/>
    <w:rsid w:val="00C00BF3"/>
    <w:rsid w:val="00C00C5B"/>
    <w:rsid w:val="00C01B9A"/>
    <w:rsid w:val="00C01D1E"/>
    <w:rsid w:val="00C02D42"/>
    <w:rsid w:val="00C04B21"/>
    <w:rsid w:val="00C060EA"/>
    <w:rsid w:val="00C07D79"/>
    <w:rsid w:val="00C1020B"/>
    <w:rsid w:val="00C10612"/>
    <w:rsid w:val="00C13278"/>
    <w:rsid w:val="00C145CC"/>
    <w:rsid w:val="00C15371"/>
    <w:rsid w:val="00C15392"/>
    <w:rsid w:val="00C16104"/>
    <w:rsid w:val="00C16953"/>
    <w:rsid w:val="00C172D7"/>
    <w:rsid w:val="00C17465"/>
    <w:rsid w:val="00C2090C"/>
    <w:rsid w:val="00C22169"/>
    <w:rsid w:val="00C22EEB"/>
    <w:rsid w:val="00C246F2"/>
    <w:rsid w:val="00C263A8"/>
    <w:rsid w:val="00C276B3"/>
    <w:rsid w:val="00C27D49"/>
    <w:rsid w:val="00C30CD0"/>
    <w:rsid w:val="00C310F8"/>
    <w:rsid w:val="00C318A8"/>
    <w:rsid w:val="00C32B56"/>
    <w:rsid w:val="00C3348A"/>
    <w:rsid w:val="00C34880"/>
    <w:rsid w:val="00C34AF6"/>
    <w:rsid w:val="00C3634F"/>
    <w:rsid w:val="00C401D7"/>
    <w:rsid w:val="00C409C9"/>
    <w:rsid w:val="00C42A9E"/>
    <w:rsid w:val="00C42D3D"/>
    <w:rsid w:val="00C44563"/>
    <w:rsid w:val="00C44D2D"/>
    <w:rsid w:val="00C46F19"/>
    <w:rsid w:val="00C477DE"/>
    <w:rsid w:val="00C47AF7"/>
    <w:rsid w:val="00C51467"/>
    <w:rsid w:val="00C515FD"/>
    <w:rsid w:val="00C51D57"/>
    <w:rsid w:val="00C531F2"/>
    <w:rsid w:val="00C53702"/>
    <w:rsid w:val="00C54EF5"/>
    <w:rsid w:val="00C5648D"/>
    <w:rsid w:val="00C575D8"/>
    <w:rsid w:val="00C57740"/>
    <w:rsid w:val="00C60770"/>
    <w:rsid w:val="00C616A4"/>
    <w:rsid w:val="00C62801"/>
    <w:rsid w:val="00C62E65"/>
    <w:rsid w:val="00C64280"/>
    <w:rsid w:val="00C65F39"/>
    <w:rsid w:val="00C70261"/>
    <w:rsid w:val="00C708EC"/>
    <w:rsid w:val="00C7150F"/>
    <w:rsid w:val="00C720C0"/>
    <w:rsid w:val="00C74304"/>
    <w:rsid w:val="00C77385"/>
    <w:rsid w:val="00C779B0"/>
    <w:rsid w:val="00C80C81"/>
    <w:rsid w:val="00C83DAF"/>
    <w:rsid w:val="00C8433C"/>
    <w:rsid w:val="00C8633D"/>
    <w:rsid w:val="00C86A35"/>
    <w:rsid w:val="00C873BB"/>
    <w:rsid w:val="00C91257"/>
    <w:rsid w:val="00C92009"/>
    <w:rsid w:val="00C92DA2"/>
    <w:rsid w:val="00C93845"/>
    <w:rsid w:val="00C93FA9"/>
    <w:rsid w:val="00C94106"/>
    <w:rsid w:val="00C94202"/>
    <w:rsid w:val="00CA0374"/>
    <w:rsid w:val="00CA0B54"/>
    <w:rsid w:val="00CA0C25"/>
    <w:rsid w:val="00CA19CD"/>
    <w:rsid w:val="00CA380C"/>
    <w:rsid w:val="00CA465A"/>
    <w:rsid w:val="00CA4B6A"/>
    <w:rsid w:val="00CA537B"/>
    <w:rsid w:val="00CA56E3"/>
    <w:rsid w:val="00CA604E"/>
    <w:rsid w:val="00CA6CCC"/>
    <w:rsid w:val="00CA72D7"/>
    <w:rsid w:val="00CB0F23"/>
    <w:rsid w:val="00CB11A1"/>
    <w:rsid w:val="00CB613F"/>
    <w:rsid w:val="00CB67B2"/>
    <w:rsid w:val="00CB7F15"/>
    <w:rsid w:val="00CC130B"/>
    <w:rsid w:val="00CC1659"/>
    <w:rsid w:val="00CC19C3"/>
    <w:rsid w:val="00CC202F"/>
    <w:rsid w:val="00CC295C"/>
    <w:rsid w:val="00CC39EB"/>
    <w:rsid w:val="00CC4684"/>
    <w:rsid w:val="00CC606B"/>
    <w:rsid w:val="00CC6B94"/>
    <w:rsid w:val="00CD3055"/>
    <w:rsid w:val="00CD4A20"/>
    <w:rsid w:val="00CD4D3F"/>
    <w:rsid w:val="00CD60FC"/>
    <w:rsid w:val="00CD6974"/>
    <w:rsid w:val="00CD7800"/>
    <w:rsid w:val="00CE07DD"/>
    <w:rsid w:val="00CE11E1"/>
    <w:rsid w:val="00CE2785"/>
    <w:rsid w:val="00CE36D6"/>
    <w:rsid w:val="00CE6047"/>
    <w:rsid w:val="00CE6111"/>
    <w:rsid w:val="00CE6F73"/>
    <w:rsid w:val="00CE7637"/>
    <w:rsid w:val="00CF0E18"/>
    <w:rsid w:val="00CF1322"/>
    <w:rsid w:val="00CF15C8"/>
    <w:rsid w:val="00CF19BB"/>
    <w:rsid w:val="00CF1BD3"/>
    <w:rsid w:val="00CF2817"/>
    <w:rsid w:val="00CF3525"/>
    <w:rsid w:val="00CF4411"/>
    <w:rsid w:val="00CF45DF"/>
    <w:rsid w:val="00CF47C1"/>
    <w:rsid w:val="00CF55FE"/>
    <w:rsid w:val="00CF5D1A"/>
    <w:rsid w:val="00CF6C45"/>
    <w:rsid w:val="00D002B7"/>
    <w:rsid w:val="00D0196F"/>
    <w:rsid w:val="00D01A10"/>
    <w:rsid w:val="00D0547A"/>
    <w:rsid w:val="00D07D2F"/>
    <w:rsid w:val="00D07D3D"/>
    <w:rsid w:val="00D07D7B"/>
    <w:rsid w:val="00D10A63"/>
    <w:rsid w:val="00D1124F"/>
    <w:rsid w:val="00D11D4E"/>
    <w:rsid w:val="00D12AE1"/>
    <w:rsid w:val="00D13133"/>
    <w:rsid w:val="00D13A7F"/>
    <w:rsid w:val="00D13EA6"/>
    <w:rsid w:val="00D14961"/>
    <w:rsid w:val="00D17CA1"/>
    <w:rsid w:val="00D20F88"/>
    <w:rsid w:val="00D2137A"/>
    <w:rsid w:val="00D21EC1"/>
    <w:rsid w:val="00D24013"/>
    <w:rsid w:val="00D2499C"/>
    <w:rsid w:val="00D24FF0"/>
    <w:rsid w:val="00D25417"/>
    <w:rsid w:val="00D2552F"/>
    <w:rsid w:val="00D25B07"/>
    <w:rsid w:val="00D25C8F"/>
    <w:rsid w:val="00D25F83"/>
    <w:rsid w:val="00D270A2"/>
    <w:rsid w:val="00D27120"/>
    <w:rsid w:val="00D27450"/>
    <w:rsid w:val="00D2761A"/>
    <w:rsid w:val="00D30532"/>
    <w:rsid w:val="00D30830"/>
    <w:rsid w:val="00D30F05"/>
    <w:rsid w:val="00D315A1"/>
    <w:rsid w:val="00D31A35"/>
    <w:rsid w:val="00D3272F"/>
    <w:rsid w:val="00D32740"/>
    <w:rsid w:val="00D32A39"/>
    <w:rsid w:val="00D33432"/>
    <w:rsid w:val="00D34219"/>
    <w:rsid w:val="00D354F0"/>
    <w:rsid w:val="00D35811"/>
    <w:rsid w:val="00D40AFC"/>
    <w:rsid w:val="00D4150B"/>
    <w:rsid w:val="00D428B7"/>
    <w:rsid w:val="00D44355"/>
    <w:rsid w:val="00D45CE7"/>
    <w:rsid w:val="00D46A21"/>
    <w:rsid w:val="00D47775"/>
    <w:rsid w:val="00D51874"/>
    <w:rsid w:val="00D5195B"/>
    <w:rsid w:val="00D554C3"/>
    <w:rsid w:val="00D5759B"/>
    <w:rsid w:val="00D5760A"/>
    <w:rsid w:val="00D601EA"/>
    <w:rsid w:val="00D61D04"/>
    <w:rsid w:val="00D64958"/>
    <w:rsid w:val="00D64E35"/>
    <w:rsid w:val="00D67064"/>
    <w:rsid w:val="00D67097"/>
    <w:rsid w:val="00D672B9"/>
    <w:rsid w:val="00D6744E"/>
    <w:rsid w:val="00D6756C"/>
    <w:rsid w:val="00D67B07"/>
    <w:rsid w:val="00D70F1E"/>
    <w:rsid w:val="00D71AB4"/>
    <w:rsid w:val="00D72081"/>
    <w:rsid w:val="00D72398"/>
    <w:rsid w:val="00D72B6F"/>
    <w:rsid w:val="00D7302F"/>
    <w:rsid w:val="00D76890"/>
    <w:rsid w:val="00D76964"/>
    <w:rsid w:val="00D77186"/>
    <w:rsid w:val="00D77FD8"/>
    <w:rsid w:val="00D80C14"/>
    <w:rsid w:val="00D816EA"/>
    <w:rsid w:val="00D84686"/>
    <w:rsid w:val="00D8518D"/>
    <w:rsid w:val="00D86B45"/>
    <w:rsid w:val="00D8706B"/>
    <w:rsid w:val="00D870B0"/>
    <w:rsid w:val="00D8792D"/>
    <w:rsid w:val="00D9080B"/>
    <w:rsid w:val="00D90BAC"/>
    <w:rsid w:val="00D90E61"/>
    <w:rsid w:val="00D911D7"/>
    <w:rsid w:val="00D924D5"/>
    <w:rsid w:val="00D931FA"/>
    <w:rsid w:val="00D94863"/>
    <w:rsid w:val="00D94F75"/>
    <w:rsid w:val="00DA11D1"/>
    <w:rsid w:val="00DA21F6"/>
    <w:rsid w:val="00DA2247"/>
    <w:rsid w:val="00DA3C8A"/>
    <w:rsid w:val="00DA3FBA"/>
    <w:rsid w:val="00DA6021"/>
    <w:rsid w:val="00DB076F"/>
    <w:rsid w:val="00DB0E0E"/>
    <w:rsid w:val="00DB1C40"/>
    <w:rsid w:val="00DB1F9B"/>
    <w:rsid w:val="00DB4DC3"/>
    <w:rsid w:val="00DB548F"/>
    <w:rsid w:val="00DB5825"/>
    <w:rsid w:val="00DB6DE9"/>
    <w:rsid w:val="00DB7DEA"/>
    <w:rsid w:val="00DC3714"/>
    <w:rsid w:val="00DC37AC"/>
    <w:rsid w:val="00DC38ED"/>
    <w:rsid w:val="00DC391F"/>
    <w:rsid w:val="00DC39BA"/>
    <w:rsid w:val="00DC4432"/>
    <w:rsid w:val="00DC44DA"/>
    <w:rsid w:val="00DC48DC"/>
    <w:rsid w:val="00DC62BD"/>
    <w:rsid w:val="00DC75FC"/>
    <w:rsid w:val="00DD02A3"/>
    <w:rsid w:val="00DD0DCD"/>
    <w:rsid w:val="00DD1DCE"/>
    <w:rsid w:val="00DD2041"/>
    <w:rsid w:val="00DD5525"/>
    <w:rsid w:val="00DD5A0A"/>
    <w:rsid w:val="00DE0248"/>
    <w:rsid w:val="00DE222C"/>
    <w:rsid w:val="00DE6C53"/>
    <w:rsid w:val="00DE7390"/>
    <w:rsid w:val="00DE7F1E"/>
    <w:rsid w:val="00DF06D8"/>
    <w:rsid w:val="00DF0AF7"/>
    <w:rsid w:val="00DF3D04"/>
    <w:rsid w:val="00DF4107"/>
    <w:rsid w:val="00DF581B"/>
    <w:rsid w:val="00E00DB4"/>
    <w:rsid w:val="00E01C09"/>
    <w:rsid w:val="00E0276B"/>
    <w:rsid w:val="00E02F42"/>
    <w:rsid w:val="00E045B8"/>
    <w:rsid w:val="00E06751"/>
    <w:rsid w:val="00E07358"/>
    <w:rsid w:val="00E07E6B"/>
    <w:rsid w:val="00E10572"/>
    <w:rsid w:val="00E12DE0"/>
    <w:rsid w:val="00E14ACF"/>
    <w:rsid w:val="00E14FA6"/>
    <w:rsid w:val="00E15E77"/>
    <w:rsid w:val="00E1680E"/>
    <w:rsid w:val="00E174A1"/>
    <w:rsid w:val="00E201EA"/>
    <w:rsid w:val="00E2235A"/>
    <w:rsid w:val="00E22E84"/>
    <w:rsid w:val="00E23184"/>
    <w:rsid w:val="00E237C1"/>
    <w:rsid w:val="00E27504"/>
    <w:rsid w:val="00E27C2A"/>
    <w:rsid w:val="00E31F6E"/>
    <w:rsid w:val="00E333B1"/>
    <w:rsid w:val="00E33903"/>
    <w:rsid w:val="00E33F9F"/>
    <w:rsid w:val="00E3402C"/>
    <w:rsid w:val="00E357CD"/>
    <w:rsid w:val="00E3581E"/>
    <w:rsid w:val="00E3582E"/>
    <w:rsid w:val="00E35C2D"/>
    <w:rsid w:val="00E363DB"/>
    <w:rsid w:val="00E366B6"/>
    <w:rsid w:val="00E40012"/>
    <w:rsid w:val="00E4594C"/>
    <w:rsid w:val="00E46190"/>
    <w:rsid w:val="00E50B23"/>
    <w:rsid w:val="00E5118A"/>
    <w:rsid w:val="00E51924"/>
    <w:rsid w:val="00E51C4A"/>
    <w:rsid w:val="00E5255D"/>
    <w:rsid w:val="00E53417"/>
    <w:rsid w:val="00E548B9"/>
    <w:rsid w:val="00E5726F"/>
    <w:rsid w:val="00E57598"/>
    <w:rsid w:val="00E577CC"/>
    <w:rsid w:val="00E57E85"/>
    <w:rsid w:val="00E60537"/>
    <w:rsid w:val="00E606C8"/>
    <w:rsid w:val="00E61471"/>
    <w:rsid w:val="00E61D41"/>
    <w:rsid w:val="00E6254B"/>
    <w:rsid w:val="00E62BB9"/>
    <w:rsid w:val="00E648EB"/>
    <w:rsid w:val="00E650A2"/>
    <w:rsid w:val="00E662CF"/>
    <w:rsid w:val="00E674D3"/>
    <w:rsid w:val="00E67703"/>
    <w:rsid w:val="00E7057F"/>
    <w:rsid w:val="00E70B98"/>
    <w:rsid w:val="00E7133F"/>
    <w:rsid w:val="00E728F6"/>
    <w:rsid w:val="00E72BFC"/>
    <w:rsid w:val="00E73678"/>
    <w:rsid w:val="00E73F87"/>
    <w:rsid w:val="00E745A7"/>
    <w:rsid w:val="00E74CF2"/>
    <w:rsid w:val="00E75C1D"/>
    <w:rsid w:val="00E76B31"/>
    <w:rsid w:val="00E7722E"/>
    <w:rsid w:val="00E8013C"/>
    <w:rsid w:val="00E8111C"/>
    <w:rsid w:val="00E82C9E"/>
    <w:rsid w:val="00E845BF"/>
    <w:rsid w:val="00E90426"/>
    <w:rsid w:val="00E91879"/>
    <w:rsid w:val="00E91CD8"/>
    <w:rsid w:val="00E9434E"/>
    <w:rsid w:val="00E94936"/>
    <w:rsid w:val="00E95D5D"/>
    <w:rsid w:val="00E97590"/>
    <w:rsid w:val="00EA041E"/>
    <w:rsid w:val="00EA2EED"/>
    <w:rsid w:val="00EA5FCB"/>
    <w:rsid w:val="00EA67F3"/>
    <w:rsid w:val="00EB00E8"/>
    <w:rsid w:val="00EB04BE"/>
    <w:rsid w:val="00EB1840"/>
    <w:rsid w:val="00EB340D"/>
    <w:rsid w:val="00EB5C73"/>
    <w:rsid w:val="00EB7806"/>
    <w:rsid w:val="00EC042F"/>
    <w:rsid w:val="00EC06BA"/>
    <w:rsid w:val="00EC0954"/>
    <w:rsid w:val="00EC1C42"/>
    <w:rsid w:val="00EC2AC4"/>
    <w:rsid w:val="00EC3AE5"/>
    <w:rsid w:val="00EC45B3"/>
    <w:rsid w:val="00EC53A9"/>
    <w:rsid w:val="00EC6E38"/>
    <w:rsid w:val="00ED07B4"/>
    <w:rsid w:val="00ED3010"/>
    <w:rsid w:val="00ED4A71"/>
    <w:rsid w:val="00ED4BFF"/>
    <w:rsid w:val="00ED5B06"/>
    <w:rsid w:val="00ED617C"/>
    <w:rsid w:val="00ED66E2"/>
    <w:rsid w:val="00EE027D"/>
    <w:rsid w:val="00EE0354"/>
    <w:rsid w:val="00EE0F6A"/>
    <w:rsid w:val="00EE0F81"/>
    <w:rsid w:val="00EE4500"/>
    <w:rsid w:val="00EE4CA6"/>
    <w:rsid w:val="00EE5EF4"/>
    <w:rsid w:val="00EE6202"/>
    <w:rsid w:val="00EE6701"/>
    <w:rsid w:val="00EE77D1"/>
    <w:rsid w:val="00EF08EA"/>
    <w:rsid w:val="00EF1373"/>
    <w:rsid w:val="00EF1677"/>
    <w:rsid w:val="00EF1E42"/>
    <w:rsid w:val="00EF24AC"/>
    <w:rsid w:val="00EF3BFE"/>
    <w:rsid w:val="00EF439A"/>
    <w:rsid w:val="00EF4581"/>
    <w:rsid w:val="00EF5556"/>
    <w:rsid w:val="00EF59EE"/>
    <w:rsid w:val="00EF6B24"/>
    <w:rsid w:val="00EF7300"/>
    <w:rsid w:val="00EF742E"/>
    <w:rsid w:val="00F00ABF"/>
    <w:rsid w:val="00F00C3C"/>
    <w:rsid w:val="00F016CC"/>
    <w:rsid w:val="00F04697"/>
    <w:rsid w:val="00F04A67"/>
    <w:rsid w:val="00F054AD"/>
    <w:rsid w:val="00F10300"/>
    <w:rsid w:val="00F111B7"/>
    <w:rsid w:val="00F119BB"/>
    <w:rsid w:val="00F121C8"/>
    <w:rsid w:val="00F12600"/>
    <w:rsid w:val="00F1276F"/>
    <w:rsid w:val="00F13667"/>
    <w:rsid w:val="00F15818"/>
    <w:rsid w:val="00F16074"/>
    <w:rsid w:val="00F1684F"/>
    <w:rsid w:val="00F16EDB"/>
    <w:rsid w:val="00F21934"/>
    <w:rsid w:val="00F2310B"/>
    <w:rsid w:val="00F24626"/>
    <w:rsid w:val="00F26C6B"/>
    <w:rsid w:val="00F27B9B"/>
    <w:rsid w:val="00F30478"/>
    <w:rsid w:val="00F3123A"/>
    <w:rsid w:val="00F3256A"/>
    <w:rsid w:val="00F36246"/>
    <w:rsid w:val="00F373EC"/>
    <w:rsid w:val="00F374EC"/>
    <w:rsid w:val="00F37A27"/>
    <w:rsid w:val="00F37E5D"/>
    <w:rsid w:val="00F410EF"/>
    <w:rsid w:val="00F4201E"/>
    <w:rsid w:val="00F42833"/>
    <w:rsid w:val="00F43C95"/>
    <w:rsid w:val="00F4454A"/>
    <w:rsid w:val="00F44909"/>
    <w:rsid w:val="00F45A7F"/>
    <w:rsid w:val="00F45CAD"/>
    <w:rsid w:val="00F46179"/>
    <w:rsid w:val="00F46F09"/>
    <w:rsid w:val="00F47B69"/>
    <w:rsid w:val="00F47D45"/>
    <w:rsid w:val="00F47EB5"/>
    <w:rsid w:val="00F50D75"/>
    <w:rsid w:val="00F53146"/>
    <w:rsid w:val="00F53253"/>
    <w:rsid w:val="00F5347B"/>
    <w:rsid w:val="00F55AA4"/>
    <w:rsid w:val="00F55C14"/>
    <w:rsid w:val="00F56187"/>
    <w:rsid w:val="00F5675C"/>
    <w:rsid w:val="00F56A0B"/>
    <w:rsid w:val="00F5722C"/>
    <w:rsid w:val="00F57A83"/>
    <w:rsid w:val="00F60698"/>
    <w:rsid w:val="00F61D0D"/>
    <w:rsid w:val="00F63F47"/>
    <w:rsid w:val="00F6481D"/>
    <w:rsid w:val="00F70AED"/>
    <w:rsid w:val="00F70C84"/>
    <w:rsid w:val="00F71E77"/>
    <w:rsid w:val="00F73470"/>
    <w:rsid w:val="00F74BFE"/>
    <w:rsid w:val="00F757C2"/>
    <w:rsid w:val="00F75C62"/>
    <w:rsid w:val="00F7650D"/>
    <w:rsid w:val="00F76FA6"/>
    <w:rsid w:val="00F8087E"/>
    <w:rsid w:val="00F81513"/>
    <w:rsid w:val="00F81974"/>
    <w:rsid w:val="00F81D0A"/>
    <w:rsid w:val="00F82631"/>
    <w:rsid w:val="00F838CC"/>
    <w:rsid w:val="00F847B0"/>
    <w:rsid w:val="00F9326A"/>
    <w:rsid w:val="00F94284"/>
    <w:rsid w:val="00F947A4"/>
    <w:rsid w:val="00F94DDD"/>
    <w:rsid w:val="00F94E03"/>
    <w:rsid w:val="00F95B11"/>
    <w:rsid w:val="00FA23B8"/>
    <w:rsid w:val="00FA33FB"/>
    <w:rsid w:val="00FA345E"/>
    <w:rsid w:val="00FA387A"/>
    <w:rsid w:val="00FA4B69"/>
    <w:rsid w:val="00FA4CBB"/>
    <w:rsid w:val="00FA5F50"/>
    <w:rsid w:val="00FB0882"/>
    <w:rsid w:val="00FB0BF6"/>
    <w:rsid w:val="00FB3EBB"/>
    <w:rsid w:val="00FB71EA"/>
    <w:rsid w:val="00FB7DEE"/>
    <w:rsid w:val="00FC09AF"/>
    <w:rsid w:val="00FC09C1"/>
    <w:rsid w:val="00FC0ABD"/>
    <w:rsid w:val="00FC13C9"/>
    <w:rsid w:val="00FC22ED"/>
    <w:rsid w:val="00FC2372"/>
    <w:rsid w:val="00FC3608"/>
    <w:rsid w:val="00FC54BE"/>
    <w:rsid w:val="00FC6FA9"/>
    <w:rsid w:val="00FC7299"/>
    <w:rsid w:val="00FD00C0"/>
    <w:rsid w:val="00FD116F"/>
    <w:rsid w:val="00FD2574"/>
    <w:rsid w:val="00FD3B22"/>
    <w:rsid w:val="00FD3D41"/>
    <w:rsid w:val="00FD430C"/>
    <w:rsid w:val="00FD52DC"/>
    <w:rsid w:val="00FD53AF"/>
    <w:rsid w:val="00FD74BF"/>
    <w:rsid w:val="00FE0494"/>
    <w:rsid w:val="00FE1881"/>
    <w:rsid w:val="00FE2059"/>
    <w:rsid w:val="00FE30DA"/>
    <w:rsid w:val="00FE4AE0"/>
    <w:rsid w:val="00FE5A73"/>
    <w:rsid w:val="00FE5D61"/>
    <w:rsid w:val="00FE6AF4"/>
    <w:rsid w:val="00FE7110"/>
    <w:rsid w:val="00FF28BA"/>
    <w:rsid w:val="00FF45DD"/>
    <w:rsid w:val="00FF49A3"/>
    <w:rsid w:val="00FF51FB"/>
    <w:rsid w:val="00FF6FC6"/>
    <w:rsid w:val="00FF7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0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5A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71B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0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RichRivera@metzgergear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ales%20Forms\New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letterhead</Template>
  <TotalTime>49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pmetzger</dc:creator>
  <cp:lastModifiedBy>pmetzger</cp:lastModifiedBy>
  <cp:revision>5</cp:revision>
  <cp:lastPrinted>2013-03-06T15:20:00Z</cp:lastPrinted>
  <dcterms:created xsi:type="dcterms:W3CDTF">2016-01-21T16:53:00Z</dcterms:created>
  <dcterms:modified xsi:type="dcterms:W3CDTF">2016-02-18T17:06:00Z</dcterms:modified>
</cp:coreProperties>
</file>